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87246" w14:textId="77777777" w:rsidR="00F1784E" w:rsidRDefault="00F1784E" w:rsidP="00033136">
      <w:pPr>
        <w:spacing w:before="0" w:line="240" w:lineRule="auto"/>
        <w:rPr>
          <w:b/>
          <w:color w:val="000000" w:themeColor="text1"/>
          <w:sz w:val="36"/>
          <w:szCs w:val="30"/>
        </w:rPr>
      </w:pPr>
      <w:r w:rsidRPr="00F1784E">
        <w:rPr>
          <w:b/>
          <w:color w:val="000000" w:themeColor="text1"/>
          <w:sz w:val="36"/>
          <w:szCs w:val="30"/>
        </w:rPr>
        <w:t xml:space="preserve">Feedback form - Consultation on Approved Products Certified Overseas </w:t>
      </w:r>
    </w:p>
    <w:p w14:paraId="35E3F0DB" w14:textId="471E2B38" w:rsidR="00F1784E" w:rsidRPr="00F1784E" w:rsidRDefault="00BF5104" w:rsidP="00F1784E">
      <w:pPr>
        <w:spacing w:before="0" w:line="240" w:lineRule="auto"/>
        <w:rPr>
          <w:sz w:val="22"/>
        </w:rPr>
      </w:pPr>
      <w:r w:rsidRPr="00C22065">
        <w:rPr>
          <w:sz w:val="22"/>
        </w:rPr>
        <w:t>The Ministry of Business, Innovation and Employment (MBIE)</w:t>
      </w:r>
      <w:r w:rsidR="009D5B3F">
        <w:rPr>
          <w:sz w:val="22"/>
        </w:rPr>
        <w:t xml:space="preserve"> </w:t>
      </w:r>
      <w:r w:rsidRPr="00C22065">
        <w:rPr>
          <w:sz w:val="22"/>
        </w:rPr>
        <w:t xml:space="preserve">would like your feedback on </w:t>
      </w:r>
      <w:r w:rsidR="00F1784E" w:rsidRPr="00F1784E">
        <w:rPr>
          <w:sz w:val="22"/>
        </w:rPr>
        <w:t>proposed Recognition Notices issued under the Approved Products Certified Overseas pathway.</w:t>
      </w:r>
    </w:p>
    <w:p w14:paraId="049BC6DF" w14:textId="77777777" w:rsidR="00F1784E" w:rsidRPr="00F1784E" w:rsidRDefault="00F1784E" w:rsidP="00F1784E">
      <w:pPr>
        <w:spacing w:before="0" w:line="240" w:lineRule="auto"/>
        <w:rPr>
          <w:sz w:val="22"/>
        </w:rPr>
      </w:pPr>
      <w:r w:rsidRPr="00F1784E">
        <w:rPr>
          <w:sz w:val="22"/>
        </w:rPr>
        <w:t>Recognition Notices are issued under section 272HA of the Building Act 2004.</w:t>
      </w:r>
    </w:p>
    <w:p w14:paraId="67290D29" w14:textId="77777777" w:rsidR="00F1784E" w:rsidRPr="00F1784E" w:rsidRDefault="00F1784E" w:rsidP="00F1784E">
      <w:pPr>
        <w:spacing w:before="0" w:line="240" w:lineRule="auto"/>
        <w:rPr>
          <w:sz w:val="22"/>
        </w:rPr>
      </w:pPr>
      <w:r w:rsidRPr="00F1784E">
        <w:rPr>
          <w:sz w:val="22"/>
        </w:rPr>
        <w:t>The form is designed to be straightforward and should take only a few minutes to complete.</w:t>
      </w:r>
    </w:p>
    <w:p w14:paraId="2CEAC7EB" w14:textId="77777777" w:rsidR="00F1784E" w:rsidRDefault="00F1784E" w:rsidP="00F1784E">
      <w:pPr>
        <w:spacing w:before="0" w:line="240" w:lineRule="auto"/>
        <w:rPr>
          <w:sz w:val="22"/>
        </w:rPr>
      </w:pPr>
      <w:r w:rsidRPr="00F1784E">
        <w:rPr>
          <w:sz w:val="22"/>
        </w:rPr>
        <w:t>Details of current consultations are available on the Building Performance website here:</w:t>
      </w:r>
    </w:p>
    <w:p w14:paraId="390F3A87" w14:textId="2A16F8D8" w:rsidR="009E760B" w:rsidRDefault="009E760B" w:rsidP="00F1784E">
      <w:pPr>
        <w:spacing w:before="0" w:line="240" w:lineRule="auto"/>
        <w:rPr>
          <w:sz w:val="22"/>
        </w:rPr>
      </w:pPr>
      <w:hyperlink r:id="rId8" w:history="1">
        <w:r>
          <w:rPr>
            <w:rStyle w:val="Hyperlink"/>
            <w:sz w:val="22"/>
          </w:rPr>
          <w:t>Consultations on proposed recognition notices for Approved Products Certified Overseas</w:t>
        </w:r>
      </w:hyperlink>
    </w:p>
    <w:p w14:paraId="3071F3DE" w14:textId="77777777" w:rsidR="00F1784E" w:rsidRPr="00F1784E" w:rsidRDefault="00F1784E" w:rsidP="00F1784E">
      <w:pPr>
        <w:spacing w:before="0" w:line="240" w:lineRule="auto"/>
        <w:rPr>
          <w:sz w:val="22"/>
        </w:rPr>
      </w:pPr>
      <w:r w:rsidRPr="00F1784E">
        <w:rPr>
          <w:sz w:val="22"/>
        </w:rPr>
        <w:t>Before completing this form, you must review the relevant consultation documents, as they include important information such as the consultation number, which you will need to complete this form.</w:t>
      </w:r>
    </w:p>
    <w:p w14:paraId="41CBDAB3" w14:textId="46629BE7" w:rsidR="00F1784E" w:rsidRDefault="00F1784E" w:rsidP="00F1784E">
      <w:pPr>
        <w:spacing w:before="0" w:line="240" w:lineRule="auto"/>
        <w:rPr>
          <w:sz w:val="22"/>
        </w:rPr>
      </w:pPr>
      <w:r w:rsidRPr="00F1784E">
        <w:rPr>
          <w:sz w:val="22"/>
        </w:rPr>
        <w:t xml:space="preserve">If you have any questions, please contact us at </w:t>
      </w:r>
      <w:hyperlink r:id="rId9" w:history="1">
        <w:r w:rsidRPr="0030341E">
          <w:rPr>
            <w:rStyle w:val="Hyperlink"/>
            <w:sz w:val="22"/>
          </w:rPr>
          <w:t>overseasproducts@mbie.govt.nz</w:t>
        </w:r>
      </w:hyperlink>
    </w:p>
    <w:p w14:paraId="5B4252A1" w14:textId="5BA30004" w:rsidR="00701957" w:rsidRPr="00C22065" w:rsidRDefault="00BF5104" w:rsidP="00033136">
      <w:pPr>
        <w:spacing w:before="0" w:line="240" w:lineRule="auto"/>
        <w:rPr>
          <w:sz w:val="22"/>
        </w:rPr>
      </w:pPr>
      <w:r w:rsidRPr="00C22065">
        <w:rPr>
          <w:sz w:val="22"/>
        </w:rPr>
        <w:t xml:space="preserve">Please provide feedback by </w:t>
      </w:r>
      <w:r w:rsidRPr="00A86B55">
        <w:rPr>
          <w:b/>
          <w:sz w:val="22"/>
        </w:rPr>
        <w:t xml:space="preserve">5pm </w:t>
      </w:r>
      <w:r w:rsidR="00F1784E">
        <w:rPr>
          <w:b/>
          <w:sz w:val="22"/>
        </w:rPr>
        <w:t>on the consultation closing date shown on the consultation page</w:t>
      </w:r>
      <w:r w:rsidR="00701957" w:rsidRPr="00A86B55">
        <w:rPr>
          <w:b/>
          <w:sz w:val="22"/>
        </w:rPr>
        <w:t>.</w:t>
      </w:r>
      <w:r w:rsidR="00701957" w:rsidRPr="00C22065">
        <w:rPr>
          <w:sz w:val="22"/>
        </w:rPr>
        <w:t xml:space="preserve"> </w:t>
      </w:r>
    </w:p>
    <w:p w14:paraId="1A68D8F0" w14:textId="1744867A" w:rsidR="00FE75E9" w:rsidRPr="00C22065" w:rsidRDefault="00FE75E9" w:rsidP="00C22065">
      <w:pPr>
        <w:spacing w:line="240" w:lineRule="auto"/>
        <w:rPr>
          <w:sz w:val="22"/>
        </w:rPr>
      </w:pPr>
      <w:r w:rsidRPr="00C22065">
        <w:rPr>
          <w:sz w:val="22"/>
        </w:rPr>
        <w:t xml:space="preserve">When completing this submission form, please </w:t>
      </w:r>
      <w:r w:rsidR="00B46F8A" w:rsidRPr="00C22065">
        <w:rPr>
          <w:sz w:val="22"/>
        </w:rPr>
        <w:t xml:space="preserve">provide </w:t>
      </w:r>
      <w:r w:rsidRPr="00C22065">
        <w:rPr>
          <w:sz w:val="22"/>
        </w:rPr>
        <w:t>comments</w:t>
      </w:r>
      <w:r w:rsidR="00B46F8A" w:rsidRPr="00C22065">
        <w:rPr>
          <w:sz w:val="22"/>
        </w:rPr>
        <w:t xml:space="preserve"> and </w:t>
      </w:r>
      <w:r w:rsidR="009508B0">
        <w:rPr>
          <w:sz w:val="22"/>
        </w:rPr>
        <w:t>supporting explanations for your reasoning where relevant</w:t>
      </w:r>
      <w:r w:rsidRPr="00C22065">
        <w:rPr>
          <w:sz w:val="22"/>
        </w:rPr>
        <w:t xml:space="preserve">. Your feedback provides valuable information and informs decisions about the </w:t>
      </w:r>
      <w:r w:rsidR="00B46F8A" w:rsidRPr="00C22065">
        <w:rPr>
          <w:sz w:val="22"/>
        </w:rPr>
        <w:t>proposals.</w:t>
      </w:r>
    </w:p>
    <w:p w14:paraId="43572FA0" w14:textId="77777777" w:rsidR="00701957" w:rsidRDefault="00701957" w:rsidP="00033136">
      <w:pPr>
        <w:spacing w:after="0" w:line="240" w:lineRule="auto"/>
        <w:rPr>
          <w:sz w:val="22"/>
        </w:rPr>
      </w:pPr>
      <w:r w:rsidRPr="00C22065">
        <w:rPr>
          <w:sz w:val="22"/>
        </w:rPr>
        <w:t xml:space="preserve">We appreciate your time and effort taken to respond to this consultation. </w:t>
      </w:r>
    </w:p>
    <w:p w14:paraId="02CAEF0F" w14:textId="77777777" w:rsidR="006631C3" w:rsidRPr="00C22065" w:rsidRDefault="006631C3" w:rsidP="00033136">
      <w:pPr>
        <w:spacing w:after="0" w:line="240" w:lineRule="auto"/>
        <w:rPr>
          <w:sz w:val="22"/>
        </w:rPr>
      </w:pPr>
    </w:p>
    <w:p w14:paraId="3E41D56F" w14:textId="6F3508F7" w:rsidR="006631C3" w:rsidRPr="006631C3" w:rsidRDefault="00F1784E" w:rsidP="00FD5942">
      <w:pPr>
        <w:pStyle w:val="Heading1"/>
      </w:pPr>
      <w:r w:rsidRPr="00F1784E">
        <w:t>How to provide feedback</w:t>
      </w:r>
      <w:r w:rsidR="00701957" w:rsidRPr="006631C3">
        <w:t xml:space="preserve"> </w:t>
      </w:r>
    </w:p>
    <w:p w14:paraId="7EA5EBFF" w14:textId="627DAFE4" w:rsidR="00701957" w:rsidRPr="003A5583" w:rsidRDefault="00701957" w:rsidP="00033136">
      <w:pPr>
        <w:spacing w:line="240" w:lineRule="auto"/>
        <w:rPr>
          <w:rFonts w:eastAsiaTheme="majorEastAsia" w:cs="Calibri"/>
          <w:b/>
          <w:sz w:val="22"/>
        </w:rPr>
      </w:pPr>
      <w:r w:rsidRPr="003A5583">
        <w:rPr>
          <w:rFonts w:eastAsiaTheme="majorEastAsia" w:cs="Calibri"/>
          <w:b/>
          <w:sz w:val="22"/>
        </w:rPr>
        <w:t xml:space="preserve">To make a submission </w:t>
      </w:r>
      <w:r w:rsidR="00F1784E">
        <w:rPr>
          <w:rFonts w:eastAsiaTheme="majorEastAsia" w:cs="Calibri"/>
          <w:b/>
          <w:sz w:val="22"/>
        </w:rPr>
        <w:t xml:space="preserve">using this feedback form </w:t>
      </w:r>
      <w:r w:rsidRPr="003A5583">
        <w:rPr>
          <w:rFonts w:eastAsiaTheme="majorEastAsia" w:cs="Calibri"/>
          <w:b/>
          <w:sz w:val="22"/>
        </w:rPr>
        <w:t>you will need to:</w:t>
      </w:r>
    </w:p>
    <w:p w14:paraId="3E5BA354" w14:textId="77777777" w:rsidR="00701957" w:rsidRPr="00C22065" w:rsidRDefault="00701957" w:rsidP="00D30756">
      <w:pPr>
        <w:pStyle w:val="ListParagraph"/>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r w:rsidR="009508B0">
        <w:rPr>
          <w:rFonts w:ascii="Calibri" w:eastAsia="Calibri" w:hAnsi="Calibri" w:cs="Times New Roman"/>
          <w:sz w:val="22"/>
          <w:lang w:eastAsia="en-GB"/>
        </w:rPr>
        <w:t>If you are representing an organisation, please provide a brief description of your organisation and its aims, and ensure you have the authority to represent its views.</w:t>
      </w:r>
    </w:p>
    <w:p w14:paraId="5C959392" w14:textId="5CFBA109" w:rsidR="00A82681" w:rsidRPr="00C22065" w:rsidRDefault="00701957"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responses to the </w:t>
      </w:r>
      <w:r w:rsidR="00DB54F5">
        <w:rPr>
          <w:rFonts w:ascii="Calibri" w:eastAsia="Calibri" w:hAnsi="Calibri" w:cs="Times New Roman"/>
          <w:sz w:val="22"/>
          <w:lang w:eastAsia="en-GB"/>
        </w:rPr>
        <w:t>consultation</w:t>
      </w:r>
      <w:r w:rsidRPr="00C22065">
        <w:rPr>
          <w:rFonts w:ascii="Calibri" w:eastAsia="Calibri" w:hAnsi="Calibri" w:cs="Times New Roman"/>
          <w:sz w:val="22"/>
          <w:lang w:eastAsia="en-GB"/>
        </w:rPr>
        <w:t xml:space="preserve"> questions. You can answer any or all of these questions</w:t>
      </w:r>
      <w:r w:rsidR="004E7C44">
        <w:rPr>
          <w:rFonts w:ascii="Calibri" w:eastAsia="Calibri" w:hAnsi="Calibri" w:cs="Times New Roman"/>
          <w:sz w:val="22"/>
          <w:lang w:eastAsia="en-GB"/>
        </w:rPr>
        <w:t xml:space="preserve">. </w:t>
      </w:r>
      <w:r w:rsidR="00A82681" w:rsidRPr="00C22065">
        <w:rPr>
          <w:rFonts w:ascii="Calibri" w:eastAsia="Calibri" w:hAnsi="Calibri" w:cs="Times New Roman"/>
          <w:sz w:val="22"/>
          <w:lang w:eastAsia="en-GB"/>
        </w:rPr>
        <w:t xml:space="preserve">Where possible, please provide us with evidence to support your views. Examples can include references to independent research or facts and figures. </w:t>
      </w:r>
    </w:p>
    <w:p w14:paraId="714B41DF" w14:textId="77777777" w:rsidR="00A82681" w:rsidRPr="00C22065" w:rsidRDefault="00A82681"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6F2AEF2F"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Please state this in the email accompanying your submission, and set out clearly which parts you consider should be withheld and the grounds under the Official Information Act 1982 (Official Information Act) that you believe apply. MBIE</w:t>
      </w:r>
      <w:r w:rsidR="001D4DC2">
        <w:rPr>
          <w:rFonts w:ascii="Calibri" w:eastAsia="Calibri" w:hAnsi="Calibri" w:cs="Times New Roman"/>
          <w:sz w:val="22"/>
          <w:lang w:eastAsia="en-GB"/>
        </w:rPr>
        <w:t xml:space="preserve"> </w:t>
      </w:r>
      <w:r w:rsidRPr="00C22065">
        <w:rPr>
          <w:rFonts w:ascii="Calibri" w:eastAsia="Calibri" w:hAnsi="Calibri" w:cs="Times New Roman"/>
          <w:sz w:val="22"/>
          <w:lang w:eastAsia="en-GB"/>
        </w:rPr>
        <w:t xml:space="preserve">will take such </w:t>
      </w:r>
      <w:r w:rsidR="009508B0">
        <w:rPr>
          <w:rFonts w:ascii="Calibri" w:eastAsia="Calibri" w:hAnsi="Calibri" w:cs="Times New Roman"/>
          <w:sz w:val="22"/>
          <w:lang w:eastAsia="en-GB"/>
        </w:rPr>
        <w:t>declarations</w:t>
      </w:r>
      <w:r w:rsidRPr="00C22065">
        <w:rPr>
          <w:rFonts w:ascii="Calibri" w:eastAsia="Calibri" w:hAnsi="Calibri" w:cs="Times New Roman"/>
          <w:sz w:val="22"/>
          <w:lang w:eastAsia="en-GB"/>
        </w:rPr>
        <w:t xml:space="preserve"> into account and will consult with submitters when responding to requests under the Official Information Act. </w:t>
      </w:r>
    </w:p>
    <w:p w14:paraId="5D26E2EC"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(e.g. the first page header may state “In Confidence”). Any confidential information should be clearly marked within the text of your submission (preferably as Microsoft Word comments).</w:t>
      </w:r>
    </w:p>
    <w:p w14:paraId="37DC5386" w14:textId="77777777" w:rsidR="006631C3" w:rsidRDefault="00AC747E" w:rsidP="006631C3">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1993 also applies. </w:t>
      </w:r>
    </w:p>
    <w:p w14:paraId="1A7D02B7" w14:textId="77777777" w:rsidR="00041339" w:rsidRPr="00C22065" w:rsidRDefault="00041339" w:rsidP="00C93B50">
      <w:pPr>
        <w:keepNext/>
        <w:numPr>
          <w:ilvl w:val="0"/>
          <w:numId w:val="8"/>
        </w:numPr>
        <w:spacing w:before="0" w:after="120" w:line="240" w:lineRule="auto"/>
        <w:ind w:left="357" w:hanging="357"/>
        <w:rPr>
          <w:rFonts w:ascii="Calibri" w:eastAsia="Calibri" w:hAnsi="Calibri" w:cs="Times New Roman"/>
          <w:sz w:val="22"/>
          <w:lang w:eastAsia="en-GB"/>
        </w:rPr>
      </w:pPr>
      <w:r w:rsidRPr="00C22065">
        <w:rPr>
          <w:rFonts w:ascii="Calibri" w:eastAsia="Calibri" w:hAnsi="Calibri" w:cs="Times New Roman"/>
          <w:sz w:val="22"/>
          <w:lang w:eastAsia="en-GB"/>
        </w:rPr>
        <w:lastRenderedPageBreak/>
        <w:t xml:space="preserve">Submit your feedback: </w:t>
      </w:r>
    </w:p>
    <w:p w14:paraId="2C9157A0" w14:textId="363FED32" w:rsidR="00C93B50" w:rsidRPr="00C93B50" w:rsidRDefault="00C93B50" w:rsidP="00B74E91">
      <w:pPr>
        <w:pStyle w:val="ListParagraph"/>
        <w:numPr>
          <w:ilvl w:val="0"/>
          <w:numId w:val="9"/>
        </w:numPr>
        <w:rPr>
          <w:rFonts w:ascii="Calibri" w:eastAsia="Calibri" w:hAnsi="Calibri" w:cs="Times New Roman"/>
          <w:sz w:val="22"/>
          <w:lang w:eastAsia="en-GB"/>
        </w:rPr>
      </w:pPr>
      <w:r w:rsidRPr="00C93B50">
        <w:rPr>
          <w:rFonts w:ascii="Calibri" w:eastAsia="Calibri" w:hAnsi="Calibri" w:cs="Times New Roman"/>
          <w:sz w:val="22"/>
          <w:lang w:eastAsia="en-GB"/>
        </w:rPr>
        <w:t xml:space="preserve">As a Microsoft Word document by email to </w:t>
      </w:r>
      <w:hyperlink r:id="rId10" w:history="1">
        <w:r w:rsidRPr="00C93B50">
          <w:rPr>
            <w:rStyle w:val="Hyperlink"/>
            <w:rFonts w:ascii="Calibri" w:eastAsia="Calibri" w:hAnsi="Calibri" w:cs="Times New Roman"/>
            <w:sz w:val="22"/>
            <w:lang w:eastAsia="en-GB"/>
          </w:rPr>
          <w:t>overseasproducts@mbie.govt.nz</w:t>
        </w:r>
      </w:hyperlink>
      <w:r w:rsidRPr="00C93B50">
        <w:rPr>
          <w:rFonts w:ascii="Calibri" w:eastAsia="Calibri" w:hAnsi="Calibri" w:cs="Times New Roman"/>
          <w:sz w:val="22"/>
          <w:lang w:eastAsia="en-GB"/>
        </w:rPr>
        <w:t xml:space="preserve">  with the subject line: </w:t>
      </w:r>
      <w:r w:rsidRPr="00C93B50">
        <w:rPr>
          <w:rFonts w:ascii="Calibri" w:eastAsia="Calibri" w:hAnsi="Calibri" w:cs="Times New Roman"/>
          <w:i/>
          <w:iCs/>
          <w:sz w:val="22"/>
          <w:lang w:eastAsia="en-GB"/>
        </w:rPr>
        <w:t>Consultation – Recognition of Approved Products Certified Overseas</w:t>
      </w:r>
    </w:p>
    <w:p w14:paraId="031ED0BF" w14:textId="77777777" w:rsidR="00041339" w:rsidRPr="003A5583" w:rsidRDefault="00041339" w:rsidP="00041339">
      <w:pPr>
        <w:numPr>
          <w:ilvl w:val="0"/>
          <w:numId w:val="9"/>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612B3B7B" w14:textId="77777777" w:rsidR="00C93B50" w:rsidRPr="00C93B50" w:rsidRDefault="00C93B50" w:rsidP="00C93B50">
      <w:pPr>
        <w:spacing w:line="240" w:lineRule="auto"/>
        <w:ind w:left="1080"/>
        <w:rPr>
          <w:sz w:val="22"/>
        </w:rPr>
      </w:pPr>
      <w:r w:rsidRPr="00C93B50">
        <w:rPr>
          <w:sz w:val="22"/>
        </w:rPr>
        <w:t>Consultation – Recognition of Approved Products Certified Overseas</w:t>
      </w:r>
    </w:p>
    <w:p w14:paraId="503AEC4E" w14:textId="5295D874" w:rsidR="00041339" w:rsidRDefault="00C93B50" w:rsidP="00C93B50">
      <w:pPr>
        <w:spacing w:line="240" w:lineRule="auto"/>
        <w:ind w:left="1080"/>
        <w:rPr>
          <w:sz w:val="22"/>
        </w:rPr>
      </w:pPr>
      <w:r w:rsidRPr="00C93B50">
        <w:rPr>
          <w:sz w:val="22"/>
        </w:rPr>
        <w:t>Attn: Simon Thomas</w:t>
      </w:r>
      <w:r w:rsidR="00041339" w:rsidRPr="00F5174B">
        <w:rPr>
          <w:sz w:val="22"/>
        </w:rPr>
        <w:br/>
        <w:t>Ministry of Business, Innova</w:t>
      </w:r>
      <w:r w:rsidR="00041339">
        <w:rPr>
          <w:sz w:val="22"/>
        </w:rPr>
        <w:t>tion and Employment</w:t>
      </w:r>
      <w:r w:rsidR="00041339">
        <w:rPr>
          <w:sz w:val="22"/>
        </w:rPr>
        <w:br/>
        <w:t>PO Box 1473, Wellington 6140</w:t>
      </w:r>
      <w:r w:rsidR="00041339">
        <w:rPr>
          <w:sz w:val="22"/>
        </w:rPr>
        <w:br/>
        <w:t>New Zealand</w:t>
      </w:r>
    </w:p>
    <w:p w14:paraId="3EA718E0" w14:textId="77777777" w:rsidR="00C93B50" w:rsidRPr="005259D3" w:rsidRDefault="00C93B50" w:rsidP="00C93B50">
      <w:pPr>
        <w:pStyle w:val="Heading1"/>
      </w:pPr>
      <w:r w:rsidRPr="005259D3">
        <w:t>Official Information Act</w:t>
      </w:r>
    </w:p>
    <w:p w14:paraId="2B721428" w14:textId="77777777" w:rsidR="00C93B50" w:rsidRPr="00A76B88" w:rsidRDefault="00C93B50" w:rsidP="00C93B50">
      <w:pPr>
        <w:rPr>
          <w:sz w:val="22"/>
        </w:rPr>
      </w:pPr>
      <w:r w:rsidRPr="00A76B88">
        <w:rPr>
          <w:sz w:val="22"/>
        </w:rPr>
        <w:t>All information provided to MBIE becomes official information, which means it may be requested under the Official Information Act 1982 (OIA). The OIA specifies that information is to be made available upon request unless there are sufficient grounds for withholding it. If we receive a request, we cannot guarantee that information you provide us will not be made public. Any decision to withhold information requested under the OIA is reviewable by the Ombudsman. Information provided in this form may constitute public records and will therefore be retained to the extent required by the Public Records Act 2005.</w:t>
      </w:r>
    </w:p>
    <w:p w14:paraId="527C00A5" w14:textId="77777777" w:rsidR="00C93B50" w:rsidRDefault="00C93B50" w:rsidP="00C93B50">
      <w:pPr>
        <w:pStyle w:val="Heading1"/>
        <w:keepNext/>
      </w:pPr>
      <w:r w:rsidRPr="005259D3">
        <w:t>Privacy statement</w:t>
      </w:r>
    </w:p>
    <w:p w14:paraId="7A31AA08" w14:textId="77777777" w:rsidR="00C93B50" w:rsidRPr="00A76B88" w:rsidRDefault="00C93B50" w:rsidP="00C93B50">
      <w:pPr>
        <w:rPr>
          <w:sz w:val="22"/>
        </w:rPr>
      </w:pPr>
      <w:r w:rsidRPr="00A76B88">
        <w:rPr>
          <w:sz w:val="22"/>
        </w:rPr>
        <w:t>Any personal information you provide in this form will be collected and held by the Ministry of Business, Innovation and Employment (MBIE) in accordance with the Privacy Act 2020.</w:t>
      </w:r>
    </w:p>
    <w:p w14:paraId="5E54EAEB" w14:textId="77777777" w:rsidR="00C93B50" w:rsidRPr="00A76B88" w:rsidRDefault="00C93B50" w:rsidP="00C93B50">
      <w:pPr>
        <w:rPr>
          <w:sz w:val="22"/>
        </w:rPr>
      </w:pPr>
      <w:r w:rsidRPr="00A76B88">
        <w:rPr>
          <w:sz w:val="22"/>
        </w:rPr>
        <w:t>MBIE will use the information you provide to assess and process your submission. Your personal information will be retained only for as long as it is required for these purposes, in line with MBIE’s information retention policies and applicable public records requirements.</w:t>
      </w:r>
    </w:p>
    <w:p w14:paraId="7AC51681" w14:textId="77777777" w:rsidR="00C93B50" w:rsidRPr="00A76B88" w:rsidRDefault="00C93B50" w:rsidP="00C93B50">
      <w:pPr>
        <w:rPr>
          <w:sz w:val="22"/>
        </w:rPr>
      </w:pPr>
      <w:r w:rsidRPr="00A76B88">
        <w:rPr>
          <w:sz w:val="22"/>
        </w:rPr>
        <w:t>Personal information (such as your name and contact details) may be accessible to MBIE staff involved in analysing submissions. MBIE may publish a summary of submissions or make submissions available publicly. Unless you request otherwise, your name and/or organisation may be included in any published material; however, contact details and other personal information will not be published.</w:t>
      </w:r>
    </w:p>
    <w:p w14:paraId="75FD4A99" w14:textId="77777777" w:rsidR="00C93B50" w:rsidRPr="00A76B88" w:rsidRDefault="00C93B50" w:rsidP="00C93B50">
      <w:pPr>
        <w:rPr>
          <w:sz w:val="22"/>
        </w:rPr>
      </w:pPr>
      <w:r w:rsidRPr="00A76B88">
        <w:rPr>
          <w:sz w:val="22"/>
        </w:rPr>
        <w:t>If you do not wish your name or other personal information to be included in any published information about submissions, please indicate this by selecting the relevant option in this form.</w:t>
      </w:r>
    </w:p>
    <w:p w14:paraId="1123B39D" w14:textId="77777777" w:rsidR="00C93B50" w:rsidRPr="00A76B88" w:rsidRDefault="00C93B50" w:rsidP="00C93B50">
      <w:pPr>
        <w:rPr>
          <w:sz w:val="22"/>
        </w:rPr>
      </w:pPr>
      <w:r w:rsidRPr="00A76B88">
        <w:rPr>
          <w:sz w:val="22"/>
        </w:rPr>
        <w:t xml:space="preserve">You have the right to request access to, and correction of, any personal information held by MBIE. To do so, please contact </w:t>
      </w:r>
      <w:hyperlink r:id="rId11" w:history="1">
        <w:r w:rsidRPr="00A76B88">
          <w:rPr>
            <w:rStyle w:val="Hyperlink"/>
            <w:sz w:val="22"/>
          </w:rPr>
          <w:t>overseasproducts@mbie.govt.nz</w:t>
        </w:r>
      </w:hyperlink>
    </w:p>
    <w:p w14:paraId="21AE5465" w14:textId="77777777" w:rsidR="00C93B50" w:rsidRPr="00A76B88" w:rsidRDefault="00C93B50" w:rsidP="00C93B50">
      <w:pPr>
        <w:rPr>
          <w:sz w:val="22"/>
        </w:rPr>
      </w:pPr>
      <w:r w:rsidRPr="00A76B88">
        <w:rPr>
          <w:sz w:val="22"/>
        </w:rPr>
        <w:t>Please ensure that you do not include any personal information in your submission that is not necessary, particularly in any free-text responses.</w:t>
      </w:r>
    </w:p>
    <w:p w14:paraId="7F8839A9" w14:textId="77777777" w:rsidR="00FD5942" w:rsidRPr="00483347" w:rsidRDefault="00FD5942" w:rsidP="00FD5942">
      <w:pPr>
        <w:rPr>
          <w:lang w:eastAsia="en-GB"/>
        </w:rPr>
      </w:pPr>
    </w:p>
    <w:p w14:paraId="28190A9F" w14:textId="77777777" w:rsidR="00483347" w:rsidRDefault="00483347" w:rsidP="00D30756">
      <w:pPr>
        <w:numPr>
          <w:ilvl w:val="0"/>
          <w:numId w:val="8"/>
        </w:numPr>
        <w:spacing w:before="0" w:after="120" w:line="240" w:lineRule="auto"/>
        <w:rPr>
          <w:rFonts w:ascii="Calibri" w:eastAsia="Calibri" w:hAnsi="Calibri" w:cs="Times New Roman"/>
          <w:sz w:val="22"/>
          <w:lang w:eastAsia="en-GB"/>
        </w:rPr>
        <w:sectPr w:rsidR="00483347" w:rsidSect="004D284A">
          <w:headerReference w:type="default" r:id="rId12"/>
          <w:headerReference w:type="first" r:id="rId13"/>
          <w:pgSz w:w="11906" w:h="16838"/>
          <w:pgMar w:top="2268" w:right="1418" w:bottom="1418" w:left="1418" w:header="325" w:footer="459" w:gutter="0"/>
          <w:cols w:space="708"/>
          <w:docGrid w:linePitch="360"/>
        </w:sectPr>
      </w:pPr>
    </w:p>
    <w:p w14:paraId="63B943E9" w14:textId="77777777" w:rsidR="00104B50" w:rsidRPr="00C1103D" w:rsidRDefault="00104B50" w:rsidP="00FD5942">
      <w:pPr>
        <w:pStyle w:val="Heading1"/>
      </w:pPr>
      <w:bookmarkStart w:id="0" w:name="_Toc69002629"/>
      <w:r w:rsidRPr="00C1103D">
        <w:lastRenderedPageBreak/>
        <w:t>S</w:t>
      </w:r>
      <w:r w:rsidR="00AB1B10" w:rsidRPr="00C1103D">
        <w:t>ubmitter information</w:t>
      </w:r>
      <w:bookmarkEnd w:id="0"/>
      <w:r w:rsidRPr="00C1103D">
        <w:t xml:space="preserve"> </w:t>
      </w:r>
    </w:p>
    <w:p w14:paraId="556F2CCA" w14:textId="78E10B69" w:rsidR="003E6E08" w:rsidRPr="00CE0DB6" w:rsidRDefault="003E6E08" w:rsidP="00623023">
      <w:pPr>
        <w:spacing w:before="0" w:line="240" w:lineRule="auto"/>
        <w:rPr>
          <w:sz w:val="22"/>
          <w:szCs w:val="20"/>
        </w:rPr>
      </w:pPr>
      <w:r w:rsidRPr="00CE0DB6">
        <w:rPr>
          <w:sz w:val="22"/>
          <w:lang w:val="en"/>
        </w:rPr>
        <w:t>MBIE</w:t>
      </w:r>
      <w:r w:rsidR="009D5B3F">
        <w:rPr>
          <w:sz w:val="22"/>
          <w:lang w:val="en"/>
        </w:rPr>
        <w:t xml:space="preserve"> </w:t>
      </w:r>
      <w:r w:rsidRPr="00CE0DB6">
        <w:rPr>
          <w:sz w:val="22"/>
          <w:lang w:val="en"/>
        </w:rPr>
        <w:t>would appreciate if you would provide some information about yourself. If you choose</w:t>
      </w:r>
      <w:r w:rsidR="009B7F89">
        <w:rPr>
          <w:sz w:val="22"/>
          <w:lang w:val="en"/>
        </w:rPr>
        <w:t xml:space="preserve"> to provide information in the </w:t>
      </w:r>
      <w:r w:rsidRPr="00CE0DB6">
        <w:rPr>
          <w:sz w:val="22"/>
          <w:lang w:val="en"/>
        </w:rPr>
        <w:t>section below</w:t>
      </w:r>
      <w:r w:rsidR="001D4DC2">
        <w:rPr>
          <w:sz w:val="22"/>
          <w:lang w:val="en"/>
        </w:rPr>
        <w:t>,</w:t>
      </w:r>
      <w:r w:rsidRPr="00CE0DB6">
        <w:rPr>
          <w:sz w:val="22"/>
          <w:lang w:val="en"/>
        </w:rPr>
        <w:t xml:space="preserve"> it will be used to help MBIE</w:t>
      </w:r>
      <w:r w:rsidR="009D5B3F">
        <w:rPr>
          <w:sz w:val="22"/>
          <w:lang w:val="en"/>
        </w:rPr>
        <w:t xml:space="preserve"> </w:t>
      </w:r>
      <w:r w:rsidRPr="00CE0DB6">
        <w:rPr>
          <w:sz w:val="22"/>
          <w:lang w:val="en"/>
        </w:rPr>
        <w:t xml:space="preserve">understand </w:t>
      </w:r>
      <w:r w:rsidR="00E261F6">
        <w:rPr>
          <w:sz w:val="22"/>
          <w:lang w:val="en"/>
        </w:rPr>
        <w:t>how different sectors view</w:t>
      </w:r>
      <w:r w:rsidRPr="00CE0DB6">
        <w:rPr>
          <w:sz w:val="22"/>
          <w:lang w:val="en"/>
        </w:rPr>
        <w:t xml:space="preserve"> </w:t>
      </w:r>
      <w:r w:rsidR="001D4DC2">
        <w:rPr>
          <w:sz w:val="22"/>
          <w:lang w:val="en"/>
        </w:rPr>
        <w:t xml:space="preserve">the </w:t>
      </w:r>
      <w:r w:rsidR="00C56D22" w:rsidRPr="00C56D22">
        <w:rPr>
          <w:sz w:val="22"/>
          <w:lang w:val="en"/>
        </w:rPr>
        <w:t>proposals</w:t>
      </w:r>
      <w:r w:rsidRPr="00CE0DB6">
        <w:rPr>
          <w:sz w:val="22"/>
          <w:lang w:val="en"/>
        </w:rPr>
        <w:t>. Any information you provide will be stored securely.</w:t>
      </w:r>
    </w:p>
    <w:p w14:paraId="251637D9" w14:textId="77777777"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266"/>
      </w:tblGrid>
      <w:tr w:rsidR="003E6E08" w:rsidRPr="00125E3B" w14:paraId="5CBAF92B" w14:textId="77777777" w:rsidTr="00FD5942">
        <w:tc>
          <w:tcPr>
            <w:tcW w:w="1701" w:type="dxa"/>
          </w:tcPr>
          <w:p w14:paraId="606939FA" w14:textId="109F6D36" w:rsidR="003E6E08" w:rsidRPr="00125E3B" w:rsidRDefault="00C93B50" w:rsidP="00F9595E">
            <w:pPr>
              <w:spacing w:before="120" w:after="120"/>
              <w:rPr>
                <w:sz w:val="22"/>
              </w:rPr>
            </w:pPr>
            <w:r w:rsidRPr="00125E3B">
              <w:rPr>
                <w:sz w:val="22"/>
              </w:rPr>
              <w:t>Organisation n</w:t>
            </w:r>
            <w:r w:rsidR="003E6E08" w:rsidRPr="00125E3B">
              <w:rPr>
                <w:sz w:val="22"/>
              </w:rPr>
              <w:t>ame</w:t>
            </w:r>
            <w:r w:rsidRPr="00125E3B">
              <w:rPr>
                <w:sz w:val="22"/>
              </w:rPr>
              <w:t xml:space="preserve"> (optional)</w:t>
            </w:r>
            <w:r w:rsidR="003E6E08" w:rsidRPr="00125E3B">
              <w:rPr>
                <w:sz w:val="22"/>
              </w:rPr>
              <w:t>:</w:t>
            </w:r>
          </w:p>
        </w:tc>
        <w:tc>
          <w:tcPr>
            <w:tcW w:w="7371" w:type="dxa"/>
            <w:shd w:val="clear" w:color="auto" w:fill="F2F2F2" w:themeFill="background1" w:themeFillShade="F2"/>
          </w:tcPr>
          <w:p w14:paraId="3FE203DD" w14:textId="77777777" w:rsidR="003E6E08" w:rsidRPr="00125E3B" w:rsidRDefault="003E6E08" w:rsidP="00F9595E">
            <w:pPr>
              <w:spacing w:before="120" w:after="120"/>
              <w:rPr>
                <w:sz w:val="22"/>
              </w:rPr>
            </w:pPr>
          </w:p>
        </w:tc>
      </w:tr>
    </w:tbl>
    <w:p w14:paraId="0BF5D631" w14:textId="77777777" w:rsidR="003E6E08" w:rsidRPr="00125E3B" w:rsidRDefault="003E6E08" w:rsidP="0079357C">
      <w:pPr>
        <w:spacing w:before="0" w:after="0" w:line="240" w:lineRule="auto"/>
        <w:rPr>
          <w:sz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7274"/>
      </w:tblGrid>
      <w:tr w:rsidR="00C93B50" w:rsidRPr="00125E3B" w14:paraId="4657B6B1" w14:textId="77777777" w:rsidTr="00C93B50">
        <w:tc>
          <w:tcPr>
            <w:tcW w:w="1688" w:type="dxa"/>
          </w:tcPr>
          <w:p w14:paraId="55537C92" w14:textId="77777777" w:rsidR="00C93B50" w:rsidRPr="00125E3B" w:rsidRDefault="00C93B50" w:rsidP="0038662F">
            <w:pPr>
              <w:spacing w:before="120" w:after="120"/>
              <w:rPr>
                <w:sz w:val="22"/>
              </w:rPr>
            </w:pPr>
            <w:r w:rsidRPr="00125E3B">
              <w:rPr>
                <w:sz w:val="22"/>
              </w:rPr>
              <w:t>First name:</w:t>
            </w:r>
          </w:p>
        </w:tc>
        <w:tc>
          <w:tcPr>
            <w:tcW w:w="7274" w:type="dxa"/>
            <w:shd w:val="clear" w:color="auto" w:fill="F2F2F2" w:themeFill="background1" w:themeFillShade="F2"/>
          </w:tcPr>
          <w:p w14:paraId="7EDED9D5" w14:textId="77777777" w:rsidR="00C93B50" w:rsidRPr="00125E3B" w:rsidRDefault="00C93B50" w:rsidP="0038662F">
            <w:pPr>
              <w:spacing w:before="120" w:after="120"/>
              <w:rPr>
                <w:sz w:val="22"/>
              </w:rPr>
            </w:pPr>
          </w:p>
        </w:tc>
      </w:tr>
    </w:tbl>
    <w:p w14:paraId="22D06087" w14:textId="77777777" w:rsidR="00C93B50" w:rsidRPr="00125E3B" w:rsidRDefault="00C93B50" w:rsidP="0079357C">
      <w:pPr>
        <w:spacing w:before="0" w:after="0" w:line="240" w:lineRule="auto"/>
        <w:rPr>
          <w:sz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7274"/>
      </w:tblGrid>
      <w:tr w:rsidR="00C93B50" w:rsidRPr="00125E3B" w14:paraId="484B8B5F" w14:textId="77777777" w:rsidTr="0038662F">
        <w:tc>
          <w:tcPr>
            <w:tcW w:w="1701" w:type="dxa"/>
          </w:tcPr>
          <w:p w14:paraId="1B25223D" w14:textId="77777777" w:rsidR="00C93B50" w:rsidRPr="00125E3B" w:rsidRDefault="00C93B50" w:rsidP="0038662F">
            <w:pPr>
              <w:spacing w:before="120" w:after="120"/>
              <w:rPr>
                <w:sz w:val="22"/>
              </w:rPr>
            </w:pPr>
            <w:r w:rsidRPr="00125E3B">
              <w:rPr>
                <w:sz w:val="22"/>
              </w:rPr>
              <w:t>Last name:</w:t>
            </w:r>
          </w:p>
        </w:tc>
        <w:tc>
          <w:tcPr>
            <w:tcW w:w="7371" w:type="dxa"/>
            <w:shd w:val="clear" w:color="auto" w:fill="F2F2F2" w:themeFill="background1" w:themeFillShade="F2"/>
          </w:tcPr>
          <w:p w14:paraId="7A9F31EF" w14:textId="77777777" w:rsidR="00C93B50" w:rsidRPr="00125E3B" w:rsidRDefault="00C93B50" w:rsidP="0038662F">
            <w:pPr>
              <w:spacing w:before="120" w:after="120"/>
              <w:rPr>
                <w:sz w:val="22"/>
              </w:rPr>
            </w:pPr>
          </w:p>
        </w:tc>
      </w:tr>
    </w:tbl>
    <w:p w14:paraId="33618FB2" w14:textId="77777777" w:rsidR="00C93B50" w:rsidRPr="00125E3B" w:rsidRDefault="00C93B50" w:rsidP="0079357C">
      <w:pPr>
        <w:spacing w:before="0" w:after="0" w:line="240" w:lineRule="auto"/>
        <w:rPr>
          <w:sz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7271"/>
      </w:tblGrid>
      <w:tr w:rsidR="0079357C" w:rsidRPr="00125E3B" w14:paraId="760B08C7" w14:textId="77777777" w:rsidTr="00FD5942">
        <w:tc>
          <w:tcPr>
            <w:tcW w:w="1701" w:type="dxa"/>
          </w:tcPr>
          <w:p w14:paraId="7126DB08" w14:textId="77777777" w:rsidR="0079357C" w:rsidRPr="00125E3B" w:rsidRDefault="0079357C" w:rsidP="00F9595E">
            <w:pPr>
              <w:spacing w:before="120" w:after="120"/>
              <w:rPr>
                <w:sz w:val="22"/>
              </w:rPr>
            </w:pPr>
            <w:r w:rsidRPr="00125E3B">
              <w:rPr>
                <w:sz w:val="22"/>
              </w:rPr>
              <w:t>Email address:</w:t>
            </w:r>
          </w:p>
        </w:tc>
        <w:tc>
          <w:tcPr>
            <w:tcW w:w="7371" w:type="dxa"/>
            <w:shd w:val="clear" w:color="auto" w:fill="F2F2F2" w:themeFill="background1" w:themeFillShade="F2"/>
          </w:tcPr>
          <w:p w14:paraId="7AADBBD0" w14:textId="77777777" w:rsidR="0079357C" w:rsidRPr="00125E3B" w:rsidRDefault="0079357C" w:rsidP="00F9595E">
            <w:pPr>
              <w:spacing w:before="120" w:after="120"/>
              <w:rPr>
                <w:sz w:val="22"/>
              </w:rPr>
            </w:pPr>
          </w:p>
        </w:tc>
      </w:tr>
    </w:tbl>
    <w:p w14:paraId="205CC1FE" w14:textId="77777777" w:rsidR="00CE0DB6" w:rsidRPr="00125E3B" w:rsidRDefault="00CE0DB6" w:rsidP="00CE0DB6">
      <w:pPr>
        <w:pStyle w:val="ListParagraph"/>
        <w:spacing w:before="0" w:after="0" w:line="240" w:lineRule="auto"/>
        <w:ind w:left="567"/>
        <w:rPr>
          <w:sz w:val="2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7271"/>
      </w:tblGrid>
      <w:tr w:rsidR="00CE0DB6" w:rsidRPr="00125E3B" w14:paraId="4C72D63F" w14:textId="77777777" w:rsidTr="00FD5942">
        <w:tc>
          <w:tcPr>
            <w:tcW w:w="1701" w:type="dxa"/>
          </w:tcPr>
          <w:p w14:paraId="218ADEF4" w14:textId="2E018AED" w:rsidR="00CE0DB6" w:rsidRPr="00125E3B" w:rsidRDefault="00B015F7" w:rsidP="00814B05">
            <w:pPr>
              <w:spacing w:before="120" w:after="120"/>
              <w:rPr>
                <w:sz w:val="22"/>
              </w:rPr>
            </w:pPr>
            <w:r w:rsidRPr="00125E3B">
              <w:rPr>
                <w:sz w:val="22"/>
              </w:rPr>
              <w:t>Contact p</w:t>
            </w:r>
            <w:r w:rsidR="00CE0DB6" w:rsidRPr="00125E3B">
              <w:rPr>
                <w:sz w:val="22"/>
              </w:rPr>
              <w:t>hone number:</w:t>
            </w:r>
          </w:p>
        </w:tc>
        <w:tc>
          <w:tcPr>
            <w:tcW w:w="7371" w:type="dxa"/>
            <w:shd w:val="clear" w:color="auto" w:fill="F2F2F2" w:themeFill="background1" w:themeFillShade="F2"/>
          </w:tcPr>
          <w:p w14:paraId="6797FA86" w14:textId="77777777" w:rsidR="00CE0DB6" w:rsidRPr="00125E3B" w:rsidRDefault="00CE0DB6" w:rsidP="00814B05">
            <w:pPr>
              <w:spacing w:before="120" w:after="120"/>
              <w:rPr>
                <w:sz w:val="22"/>
              </w:rPr>
            </w:pPr>
          </w:p>
        </w:tc>
      </w:tr>
    </w:tbl>
    <w:p w14:paraId="6C921A7B" w14:textId="77777777" w:rsidR="00CE0DB6" w:rsidRPr="0079357C" w:rsidRDefault="00CE0DB6" w:rsidP="00CE0DB6">
      <w:pPr>
        <w:spacing w:before="0" w:after="0" w:line="240" w:lineRule="auto"/>
        <w:rPr>
          <w:sz w:val="12"/>
          <w:szCs w:val="12"/>
        </w:rPr>
      </w:pPr>
    </w:p>
    <w:p w14:paraId="6AB63593" w14:textId="77777777" w:rsidR="00EE1486" w:rsidRDefault="00EE1486" w:rsidP="00EE1486">
      <w:pPr>
        <w:spacing w:after="0"/>
      </w:pPr>
      <w:bookmarkStart w:id="1" w:name="_Energy_efficiency_for_1"/>
      <w:bookmarkStart w:id="2" w:name="_Toc69002630"/>
      <w:bookmarkEnd w:id="1"/>
    </w:p>
    <w:bookmarkEnd w:id="2"/>
    <w:p w14:paraId="321E26AB" w14:textId="77777777" w:rsidR="00B015F7" w:rsidRPr="00E9405F" w:rsidRDefault="00B015F7" w:rsidP="00B015F7">
      <w:pPr>
        <w:pStyle w:val="Heading1"/>
      </w:pPr>
      <w:r w:rsidRPr="00E9405F">
        <w:t>Consultation details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266"/>
      </w:tblGrid>
      <w:tr w:rsidR="00B015F7" w14:paraId="5D83F6B0" w14:textId="77777777" w:rsidTr="0038662F">
        <w:tc>
          <w:tcPr>
            <w:tcW w:w="1701" w:type="dxa"/>
          </w:tcPr>
          <w:p w14:paraId="49BE3E98" w14:textId="77777777" w:rsidR="00B015F7" w:rsidRPr="00125E3B" w:rsidRDefault="00B015F7" w:rsidP="0038662F">
            <w:pPr>
              <w:spacing w:before="120" w:after="120"/>
              <w:rPr>
                <w:sz w:val="22"/>
              </w:rPr>
            </w:pPr>
            <w:r w:rsidRPr="00125E3B">
              <w:rPr>
                <w:sz w:val="22"/>
              </w:rPr>
              <w:t>Consultation ID (required):</w:t>
            </w:r>
          </w:p>
        </w:tc>
        <w:tc>
          <w:tcPr>
            <w:tcW w:w="7371" w:type="dxa"/>
            <w:shd w:val="clear" w:color="auto" w:fill="F2F2F2" w:themeFill="background1" w:themeFillShade="F2"/>
          </w:tcPr>
          <w:p w14:paraId="22742A35" w14:textId="77777777" w:rsidR="00B015F7" w:rsidRDefault="00B015F7" w:rsidP="0038662F">
            <w:pPr>
              <w:spacing w:before="120" w:after="120"/>
            </w:pPr>
          </w:p>
        </w:tc>
      </w:tr>
    </w:tbl>
    <w:p w14:paraId="2A9BAA10" w14:textId="77777777" w:rsidR="00B015F7" w:rsidRPr="00CE0DB6" w:rsidRDefault="00B015F7" w:rsidP="00B015F7">
      <w:pPr>
        <w:pStyle w:val="ListParagraph"/>
        <w:spacing w:before="120" w:after="0" w:line="240" w:lineRule="auto"/>
        <w:ind w:left="0"/>
        <w:rPr>
          <w:szCs w:val="20"/>
        </w:rPr>
      </w:pPr>
    </w:p>
    <w:p w14:paraId="6B323AE4" w14:textId="77777777" w:rsidR="006D619E" w:rsidRDefault="006D619E" w:rsidP="00A86B55">
      <w:pPr>
        <w:pStyle w:val="NumberedParagraphLevel2"/>
        <w:numPr>
          <w:ilvl w:val="0"/>
          <w:numId w:val="0"/>
        </w:numPr>
        <w:spacing w:line="240" w:lineRule="auto"/>
        <w:rPr>
          <w:b/>
          <w:sz w:val="28"/>
        </w:rPr>
      </w:pPr>
      <w:r>
        <w:rPr>
          <w:b/>
          <w:sz w:val="28"/>
        </w:rPr>
        <w:br w:type="page"/>
      </w:r>
    </w:p>
    <w:p w14:paraId="052C2233" w14:textId="77777777" w:rsidR="00B015F7" w:rsidRPr="00E9405F" w:rsidRDefault="00B015F7" w:rsidP="00B015F7">
      <w:pPr>
        <w:pStyle w:val="Heading1"/>
      </w:pPr>
      <w:r w:rsidRPr="00E9405F">
        <w:lastRenderedPageBreak/>
        <w:t>Feedback</w:t>
      </w:r>
    </w:p>
    <w:p w14:paraId="62D62CAA" w14:textId="153D3556" w:rsidR="005608D1" w:rsidRPr="005608D1" w:rsidRDefault="00B015F7" w:rsidP="005608D1">
      <w:pPr>
        <w:rPr>
          <w:sz w:val="22"/>
        </w:rPr>
      </w:pPr>
      <w:r w:rsidRPr="00125E3B">
        <w:rPr>
          <w:sz w:val="22"/>
        </w:rPr>
        <w:t xml:space="preserve">MBIE is interested in your views on the </w:t>
      </w:r>
      <w:r w:rsidR="005608D1" w:rsidRPr="005608D1">
        <w:rPr>
          <w:sz w:val="22"/>
        </w:rPr>
        <w:t>proposed Recognition Notices issued under the Approved Products Certified Overseas pathway</w:t>
      </w:r>
      <w:r w:rsidR="005608D1">
        <w:rPr>
          <w:sz w:val="22"/>
        </w:rPr>
        <w:t>.</w:t>
      </w:r>
    </w:p>
    <w:p w14:paraId="0928A485" w14:textId="293210A5" w:rsidR="00B015F7" w:rsidRPr="00125E3B" w:rsidRDefault="00B015F7" w:rsidP="00B015F7">
      <w:pPr>
        <w:rPr>
          <w:sz w:val="22"/>
        </w:rPr>
      </w:pPr>
      <w:r w:rsidRPr="00125E3B">
        <w:rPr>
          <w:sz w:val="22"/>
        </w:rPr>
        <w:t>Particularly on the suitability of the certified products for use in New Zealand, how they align with the Building Code, and whether their intended use is clearly explained.</w:t>
      </w:r>
    </w:p>
    <w:p w14:paraId="5C6F9857" w14:textId="2D42526B" w:rsidR="00B015F7" w:rsidRPr="00125E3B" w:rsidRDefault="00B015F7" w:rsidP="00B015F7">
      <w:pPr>
        <w:rPr>
          <w:sz w:val="22"/>
        </w:rPr>
      </w:pPr>
      <w:r w:rsidRPr="00125E3B">
        <w:rPr>
          <w:sz w:val="22"/>
        </w:rPr>
        <w:t>Fill out your responses to the feedback questions below. You can answer any or all of these questions. Where possible, please provide us with evidence to support your views. Examples can include references to independent research or facts and figures.</w:t>
      </w:r>
      <w:r w:rsidR="00125E3B">
        <w:rPr>
          <w:sz w:val="22"/>
        </w:rPr>
        <w:t xml:space="preserve"> </w:t>
      </w:r>
      <w:r w:rsidRPr="00125E3B">
        <w:rPr>
          <w:sz w:val="22"/>
        </w:rPr>
        <w:t>You can attach documents to this form if you wish to do so.</w:t>
      </w:r>
    </w:p>
    <w:p w14:paraId="363CE7A2" w14:textId="77777777" w:rsidR="00B015F7" w:rsidRPr="00125E3B" w:rsidRDefault="00B015F7" w:rsidP="00B015F7">
      <w:pPr>
        <w:pStyle w:val="NumberedParagraphLevel1"/>
      </w:pPr>
      <w:r w:rsidRPr="00125E3B">
        <w:t>Do you think the certified products shown in the consultation document are suitable for use in New Zealand?</w:t>
      </w:r>
    </w:p>
    <w:p w14:paraId="4A6B7CA8" w14:textId="5B60696B" w:rsidR="00B015F7" w:rsidRPr="00125E3B" w:rsidRDefault="00000000" w:rsidP="00B015F7">
      <w:pPr>
        <w:pStyle w:val="NumberedParagraphLevel1"/>
        <w:numPr>
          <w:ilvl w:val="0"/>
          <w:numId w:val="0"/>
        </w:numPr>
        <w:ind w:left="360"/>
      </w:pPr>
      <w:sdt>
        <w:sdtPr>
          <w:rPr>
            <w:rFonts w:ascii="MS Gothic" w:eastAsia="MS Gothic" w:hAnsi="MS Gothic"/>
          </w:rPr>
          <w:id w:val="2140376941"/>
          <w14:checkbox>
            <w14:checked w14:val="0"/>
            <w14:checkedState w14:val="2612" w14:font="MS Gothic"/>
            <w14:uncheckedState w14:val="2610" w14:font="MS Gothic"/>
          </w14:checkbox>
        </w:sdtPr>
        <w:sdtContent>
          <w:r w:rsidR="00B015F7" w:rsidRPr="00125E3B">
            <w:rPr>
              <w:rFonts w:ascii="MS Gothic" w:eastAsia="MS Gothic" w:hAnsi="MS Gothic" w:hint="eastAsia"/>
            </w:rPr>
            <w:t>☐</w:t>
          </w:r>
        </w:sdtContent>
      </w:sdt>
      <w:r w:rsidR="00B015F7" w:rsidRPr="00125E3B">
        <w:t xml:space="preserve">  Yes</w:t>
      </w:r>
      <w:r w:rsidR="00B015F7" w:rsidRPr="00125E3B">
        <w:tab/>
      </w:r>
      <w:r w:rsidR="00B015F7" w:rsidRPr="00125E3B">
        <w:tab/>
      </w:r>
      <w:sdt>
        <w:sdtPr>
          <w:rPr>
            <w:rFonts w:ascii="MS Gothic" w:eastAsia="MS Gothic" w:hAnsi="MS Gothic"/>
          </w:rPr>
          <w:id w:val="304831121"/>
          <w14:checkbox>
            <w14:checked w14:val="0"/>
            <w14:checkedState w14:val="2612" w14:font="MS Gothic"/>
            <w14:uncheckedState w14:val="2610" w14:font="MS Gothic"/>
          </w14:checkbox>
        </w:sdtPr>
        <w:sdtContent>
          <w:r w:rsidR="00B015F7" w:rsidRPr="00125E3B">
            <w:rPr>
              <w:rFonts w:ascii="MS Gothic" w:eastAsia="MS Gothic" w:hAnsi="MS Gothic" w:hint="eastAsia"/>
            </w:rPr>
            <w:t>☐</w:t>
          </w:r>
        </w:sdtContent>
      </w:sdt>
      <w:r w:rsidR="00B015F7" w:rsidRPr="00125E3B">
        <w:t xml:space="preserve">   No</w:t>
      </w:r>
      <w:r w:rsidR="00B015F7" w:rsidRPr="00125E3B">
        <w:tab/>
      </w:r>
      <w:r w:rsidR="00B015F7" w:rsidRPr="00125E3B">
        <w:tab/>
      </w:r>
      <w:sdt>
        <w:sdtPr>
          <w:rPr>
            <w:rFonts w:ascii="MS Gothic" w:eastAsia="MS Gothic" w:hAnsi="MS Gothic"/>
          </w:rPr>
          <w:id w:val="-1724520051"/>
          <w14:checkbox>
            <w14:checked w14:val="0"/>
            <w14:checkedState w14:val="2612" w14:font="MS Gothic"/>
            <w14:uncheckedState w14:val="2610" w14:font="MS Gothic"/>
          </w14:checkbox>
        </w:sdtPr>
        <w:sdtContent>
          <w:r w:rsidR="00B015F7" w:rsidRPr="00125E3B">
            <w:rPr>
              <w:rFonts w:ascii="MS Gothic" w:eastAsia="MS Gothic" w:hAnsi="MS Gothic" w:hint="eastAsia"/>
            </w:rPr>
            <w:t>☐</w:t>
          </w:r>
        </w:sdtContent>
      </w:sdt>
      <w:r w:rsidR="00B015F7" w:rsidRPr="00125E3B">
        <w:t xml:space="preserve">   Not sure</w:t>
      </w:r>
    </w:p>
    <w:p w14:paraId="50F8F7EC" w14:textId="208A206A" w:rsidR="00B015F7" w:rsidRPr="00125E3B" w:rsidRDefault="00B015F7" w:rsidP="00B15C69">
      <w:pPr>
        <w:pStyle w:val="NumberedParagraphLevel1"/>
        <w:numPr>
          <w:ilvl w:val="0"/>
          <w:numId w:val="0"/>
        </w:numPr>
        <w:ind w:left="360"/>
      </w:pPr>
      <w:r w:rsidRPr="00125E3B">
        <w:t>Please provide details to support your answer</w:t>
      </w:r>
    </w:p>
    <w:tbl>
      <w:tblPr>
        <w:tblStyle w:val="TableGrid"/>
        <w:tblW w:w="8644" w:type="dxa"/>
        <w:tblInd w:w="443" w:type="dxa"/>
        <w:tblLayout w:type="fixed"/>
        <w:tblLook w:val="04A0" w:firstRow="1" w:lastRow="0" w:firstColumn="1" w:lastColumn="0" w:noHBand="0" w:noVBand="1"/>
      </w:tblPr>
      <w:tblGrid>
        <w:gridCol w:w="8644"/>
      </w:tblGrid>
      <w:tr w:rsidR="00B15C69" w:rsidRPr="00125E3B" w14:paraId="2EAD448F" w14:textId="77777777" w:rsidTr="0038662F">
        <w:trPr>
          <w:trHeight w:val="687"/>
        </w:trPr>
        <w:tc>
          <w:tcPr>
            <w:tcW w:w="8644" w:type="dxa"/>
            <w:shd w:val="clear" w:color="auto" w:fill="F2F2F2"/>
          </w:tcPr>
          <w:p w14:paraId="47EB7326" w14:textId="64C88CAF" w:rsidR="00B15C69" w:rsidRPr="00125E3B" w:rsidRDefault="00B15C69" w:rsidP="00637AC0">
            <w:pPr>
              <w:pStyle w:val="ListParagraph"/>
              <w:ind w:left="0"/>
              <w:rPr>
                <w:sz w:val="22"/>
              </w:rPr>
            </w:pPr>
            <w:r w:rsidRPr="00125E3B">
              <w:rPr>
                <w:sz w:val="22"/>
              </w:rPr>
              <w:t>[insert response here]</w:t>
            </w:r>
          </w:p>
        </w:tc>
      </w:tr>
    </w:tbl>
    <w:p w14:paraId="01905525" w14:textId="77777777" w:rsidR="00B015F7" w:rsidRPr="00125E3B" w:rsidRDefault="00B015F7" w:rsidP="00B015F7">
      <w:pPr>
        <w:pStyle w:val="NumberedParagraphLevel1"/>
      </w:pPr>
      <w:r w:rsidRPr="00125E3B">
        <w:t>Do the standards cited show how the certified products link to the Building Code?</w:t>
      </w:r>
    </w:p>
    <w:p w14:paraId="506E76D9" w14:textId="1062F803" w:rsidR="00B015F7" w:rsidRPr="00125E3B" w:rsidRDefault="00000000" w:rsidP="00A40192">
      <w:pPr>
        <w:pStyle w:val="NumberedParagraphLevel1"/>
        <w:numPr>
          <w:ilvl w:val="0"/>
          <w:numId w:val="0"/>
        </w:numPr>
        <w:ind w:left="360"/>
        <w:rPr>
          <w:rFonts w:ascii="MS Gothic" w:eastAsia="MS Gothic" w:hAnsi="MS Gothic"/>
        </w:rPr>
      </w:pPr>
      <w:sdt>
        <w:sdtPr>
          <w:rPr>
            <w:rFonts w:ascii="MS Gothic" w:eastAsia="MS Gothic" w:hAnsi="MS Gothic"/>
          </w:rPr>
          <w:id w:val="2122798594"/>
          <w14:checkbox>
            <w14:checked w14:val="0"/>
            <w14:checkedState w14:val="2612" w14:font="MS Gothic"/>
            <w14:uncheckedState w14:val="2610" w14:font="MS Gothic"/>
          </w14:checkbox>
        </w:sdtPr>
        <w:sdtContent>
          <w:r w:rsidR="00B15C69" w:rsidRPr="00125E3B">
            <w:rPr>
              <w:rFonts w:ascii="MS Gothic" w:eastAsia="MS Gothic" w:hAnsi="MS Gothic" w:hint="eastAsia"/>
            </w:rPr>
            <w:t>☐</w:t>
          </w:r>
        </w:sdtContent>
      </w:sdt>
      <w:r w:rsidR="00B015F7" w:rsidRPr="00125E3B">
        <w:rPr>
          <w:rFonts w:ascii="MS Gothic" w:eastAsia="MS Gothic" w:hAnsi="MS Gothic"/>
        </w:rPr>
        <w:t xml:space="preserve"> </w:t>
      </w:r>
      <w:r w:rsidR="00B015F7" w:rsidRPr="00125E3B">
        <w:t xml:space="preserve"> Yes</w:t>
      </w:r>
      <w:r w:rsidR="00B015F7" w:rsidRPr="00125E3B">
        <w:rPr>
          <w:rFonts w:ascii="MS Gothic" w:eastAsia="MS Gothic" w:hAnsi="MS Gothic"/>
        </w:rPr>
        <w:tab/>
      </w:r>
      <w:r w:rsidR="00B015F7" w:rsidRPr="00125E3B">
        <w:rPr>
          <w:rFonts w:ascii="MS Gothic" w:eastAsia="MS Gothic" w:hAnsi="MS Gothic"/>
        </w:rPr>
        <w:tab/>
      </w:r>
      <w:sdt>
        <w:sdtPr>
          <w:rPr>
            <w:rFonts w:ascii="MS Gothic" w:eastAsia="MS Gothic" w:hAnsi="MS Gothic"/>
          </w:rPr>
          <w:id w:val="-726521442"/>
          <w14:checkbox>
            <w14:checked w14:val="0"/>
            <w14:checkedState w14:val="2612" w14:font="MS Gothic"/>
            <w14:uncheckedState w14:val="2610" w14:font="MS Gothic"/>
          </w14:checkbox>
        </w:sdtPr>
        <w:sdtContent>
          <w:r w:rsidR="00B015F7" w:rsidRPr="00125E3B">
            <w:rPr>
              <w:rFonts w:ascii="MS Gothic" w:eastAsia="MS Gothic" w:hAnsi="MS Gothic" w:hint="eastAsia"/>
            </w:rPr>
            <w:t>☐</w:t>
          </w:r>
        </w:sdtContent>
      </w:sdt>
      <w:r w:rsidR="00B015F7" w:rsidRPr="00125E3B">
        <w:rPr>
          <w:rFonts w:ascii="MS Gothic" w:eastAsia="MS Gothic" w:hAnsi="MS Gothic"/>
        </w:rPr>
        <w:t xml:space="preserve">  </w:t>
      </w:r>
      <w:r w:rsidR="00B015F7" w:rsidRPr="00125E3B">
        <w:t xml:space="preserve"> No</w:t>
      </w:r>
      <w:r w:rsidR="00B015F7" w:rsidRPr="00125E3B">
        <w:rPr>
          <w:rFonts w:ascii="MS Gothic" w:eastAsia="MS Gothic" w:hAnsi="MS Gothic"/>
        </w:rPr>
        <w:tab/>
      </w:r>
      <w:r w:rsidR="00B015F7" w:rsidRPr="00125E3B">
        <w:rPr>
          <w:rFonts w:ascii="MS Gothic" w:eastAsia="MS Gothic" w:hAnsi="MS Gothic"/>
        </w:rPr>
        <w:tab/>
      </w:r>
      <w:sdt>
        <w:sdtPr>
          <w:rPr>
            <w:rFonts w:ascii="MS Gothic" w:eastAsia="MS Gothic" w:hAnsi="MS Gothic"/>
          </w:rPr>
          <w:id w:val="-573502019"/>
          <w14:checkbox>
            <w14:checked w14:val="0"/>
            <w14:checkedState w14:val="2612" w14:font="MS Gothic"/>
            <w14:uncheckedState w14:val="2610" w14:font="MS Gothic"/>
          </w14:checkbox>
        </w:sdtPr>
        <w:sdtContent>
          <w:r w:rsidR="00B015F7" w:rsidRPr="00125E3B">
            <w:rPr>
              <w:rFonts w:ascii="MS Gothic" w:eastAsia="MS Gothic" w:hAnsi="MS Gothic" w:hint="eastAsia"/>
            </w:rPr>
            <w:t>☐</w:t>
          </w:r>
        </w:sdtContent>
      </w:sdt>
      <w:r w:rsidR="00B015F7" w:rsidRPr="00125E3B">
        <w:t xml:space="preserve">   Not sure</w:t>
      </w:r>
    </w:p>
    <w:p w14:paraId="765CCDE9" w14:textId="77777777" w:rsidR="00B015F7" w:rsidRPr="00125E3B" w:rsidRDefault="00B015F7" w:rsidP="00B015F7">
      <w:pPr>
        <w:pStyle w:val="NumberedParagraphLevel1"/>
        <w:numPr>
          <w:ilvl w:val="0"/>
          <w:numId w:val="0"/>
        </w:numPr>
        <w:ind w:left="360"/>
      </w:pPr>
      <w:r w:rsidRPr="00125E3B">
        <w:t>Please provide details to support your answer</w:t>
      </w:r>
    </w:p>
    <w:p w14:paraId="2996B8BA" w14:textId="77777777" w:rsidR="00B15C69" w:rsidRPr="00125E3B" w:rsidRDefault="00B15C69" w:rsidP="00B15C69">
      <w:pPr>
        <w:pStyle w:val="ListParagraph"/>
        <w:ind w:left="0"/>
        <w:rPr>
          <w:sz w:val="22"/>
        </w:rPr>
      </w:pPr>
    </w:p>
    <w:tbl>
      <w:tblPr>
        <w:tblStyle w:val="TableGrid"/>
        <w:tblW w:w="8644" w:type="dxa"/>
        <w:tblInd w:w="443" w:type="dxa"/>
        <w:tblLayout w:type="fixed"/>
        <w:tblLook w:val="04A0" w:firstRow="1" w:lastRow="0" w:firstColumn="1" w:lastColumn="0" w:noHBand="0" w:noVBand="1"/>
      </w:tblPr>
      <w:tblGrid>
        <w:gridCol w:w="8644"/>
      </w:tblGrid>
      <w:tr w:rsidR="00B015F7" w:rsidRPr="00125E3B" w14:paraId="19F49E76" w14:textId="77777777" w:rsidTr="00B15C69">
        <w:trPr>
          <w:trHeight w:val="687"/>
        </w:trPr>
        <w:tc>
          <w:tcPr>
            <w:tcW w:w="8644" w:type="dxa"/>
            <w:shd w:val="clear" w:color="auto" w:fill="F2F2F2"/>
          </w:tcPr>
          <w:p w14:paraId="7AB8ADE8" w14:textId="213EC925" w:rsidR="00B015F7" w:rsidRPr="00125E3B" w:rsidRDefault="00B15C69" w:rsidP="00637AC0">
            <w:pPr>
              <w:pStyle w:val="ListParagraph"/>
              <w:ind w:left="0"/>
              <w:rPr>
                <w:sz w:val="22"/>
              </w:rPr>
            </w:pPr>
            <w:r w:rsidRPr="00125E3B">
              <w:rPr>
                <w:sz w:val="22"/>
              </w:rPr>
              <w:t>[insert response here]</w:t>
            </w:r>
          </w:p>
        </w:tc>
      </w:tr>
    </w:tbl>
    <w:p w14:paraId="7694DD3C" w14:textId="77777777" w:rsidR="00B15C69" w:rsidRPr="00125E3B" w:rsidRDefault="00B015F7" w:rsidP="00B15C69">
      <w:pPr>
        <w:pStyle w:val="NumberedParagraphLevel1"/>
      </w:pPr>
      <w:r w:rsidRPr="00125E3B">
        <w:t>Does the recognition notice explain how each certified product should be used?</w:t>
      </w:r>
    </w:p>
    <w:p w14:paraId="70D81A40" w14:textId="77777777" w:rsidR="00B15C69" w:rsidRPr="00125E3B" w:rsidRDefault="00000000" w:rsidP="00B15C69">
      <w:pPr>
        <w:pStyle w:val="NumberedParagraphLevel1"/>
        <w:numPr>
          <w:ilvl w:val="0"/>
          <w:numId w:val="0"/>
        </w:numPr>
        <w:ind w:left="360"/>
      </w:pPr>
      <w:sdt>
        <w:sdtPr>
          <w:rPr>
            <w:rFonts w:ascii="MS Gothic" w:eastAsia="MS Gothic" w:hAnsi="MS Gothic"/>
          </w:rPr>
          <w:id w:val="1397156244"/>
          <w14:checkbox>
            <w14:checked w14:val="0"/>
            <w14:checkedState w14:val="2612" w14:font="MS Gothic"/>
            <w14:uncheckedState w14:val="2610" w14:font="MS Gothic"/>
          </w14:checkbox>
        </w:sdtPr>
        <w:sdtContent>
          <w:r w:rsidR="00B15C69" w:rsidRPr="00125E3B">
            <w:rPr>
              <w:rFonts w:ascii="MS Gothic" w:eastAsia="MS Gothic" w:hAnsi="MS Gothic" w:hint="eastAsia"/>
            </w:rPr>
            <w:t>☐</w:t>
          </w:r>
        </w:sdtContent>
      </w:sdt>
      <w:r w:rsidR="00B015F7" w:rsidRPr="00125E3B">
        <w:t xml:space="preserve">  Yes</w:t>
      </w:r>
      <w:r w:rsidR="00B015F7" w:rsidRPr="00125E3B">
        <w:tab/>
      </w:r>
      <w:r w:rsidR="00B015F7" w:rsidRPr="00125E3B">
        <w:tab/>
      </w:r>
      <w:sdt>
        <w:sdtPr>
          <w:rPr>
            <w:rFonts w:ascii="MS Gothic" w:eastAsia="MS Gothic" w:hAnsi="MS Gothic"/>
          </w:rPr>
          <w:id w:val="1206902660"/>
          <w14:checkbox>
            <w14:checked w14:val="0"/>
            <w14:checkedState w14:val="2612" w14:font="MS Gothic"/>
            <w14:uncheckedState w14:val="2610" w14:font="MS Gothic"/>
          </w14:checkbox>
        </w:sdtPr>
        <w:sdtContent>
          <w:r w:rsidR="00B015F7" w:rsidRPr="00125E3B">
            <w:rPr>
              <w:rFonts w:ascii="MS Gothic" w:eastAsia="MS Gothic" w:hAnsi="MS Gothic" w:hint="eastAsia"/>
            </w:rPr>
            <w:t>☐</w:t>
          </w:r>
        </w:sdtContent>
      </w:sdt>
      <w:r w:rsidR="00B015F7" w:rsidRPr="00125E3B">
        <w:t xml:space="preserve">   No</w:t>
      </w:r>
      <w:r w:rsidR="00B015F7" w:rsidRPr="00125E3B">
        <w:tab/>
      </w:r>
      <w:r w:rsidR="00B015F7" w:rsidRPr="00125E3B">
        <w:tab/>
      </w:r>
      <w:sdt>
        <w:sdtPr>
          <w:rPr>
            <w:rFonts w:ascii="MS Gothic" w:eastAsia="MS Gothic" w:hAnsi="MS Gothic"/>
          </w:rPr>
          <w:id w:val="770591630"/>
          <w14:checkbox>
            <w14:checked w14:val="0"/>
            <w14:checkedState w14:val="2612" w14:font="MS Gothic"/>
            <w14:uncheckedState w14:val="2610" w14:font="MS Gothic"/>
          </w14:checkbox>
        </w:sdtPr>
        <w:sdtContent>
          <w:r w:rsidR="00B015F7" w:rsidRPr="00125E3B">
            <w:rPr>
              <w:rFonts w:ascii="MS Gothic" w:eastAsia="MS Gothic" w:hAnsi="MS Gothic" w:hint="eastAsia"/>
            </w:rPr>
            <w:t>☐</w:t>
          </w:r>
        </w:sdtContent>
      </w:sdt>
      <w:r w:rsidR="00B015F7" w:rsidRPr="00125E3B">
        <w:t xml:space="preserve">   Not sure</w:t>
      </w:r>
    </w:p>
    <w:p w14:paraId="5624EB5D" w14:textId="7F18ADFF" w:rsidR="00B015F7" w:rsidRPr="00125E3B" w:rsidRDefault="00B015F7" w:rsidP="00B15C69">
      <w:pPr>
        <w:pStyle w:val="NumberedParagraphLevel1"/>
        <w:numPr>
          <w:ilvl w:val="0"/>
          <w:numId w:val="0"/>
        </w:numPr>
        <w:ind w:left="360"/>
      </w:pPr>
      <w:r w:rsidRPr="00125E3B">
        <w:t>Please provide details to support your answer</w:t>
      </w:r>
    </w:p>
    <w:tbl>
      <w:tblPr>
        <w:tblStyle w:val="TableGrid"/>
        <w:tblW w:w="8644" w:type="dxa"/>
        <w:tblInd w:w="443" w:type="dxa"/>
        <w:tblLayout w:type="fixed"/>
        <w:tblLook w:val="04A0" w:firstRow="1" w:lastRow="0" w:firstColumn="1" w:lastColumn="0" w:noHBand="0" w:noVBand="1"/>
      </w:tblPr>
      <w:tblGrid>
        <w:gridCol w:w="8644"/>
      </w:tblGrid>
      <w:tr w:rsidR="00B15C69" w:rsidRPr="00125E3B" w14:paraId="6CAEC8CB" w14:textId="77777777" w:rsidTr="0038662F">
        <w:trPr>
          <w:trHeight w:val="687"/>
        </w:trPr>
        <w:tc>
          <w:tcPr>
            <w:tcW w:w="8644" w:type="dxa"/>
            <w:shd w:val="clear" w:color="auto" w:fill="F2F2F2"/>
          </w:tcPr>
          <w:p w14:paraId="2E9A334C" w14:textId="38CE7B45" w:rsidR="00B15C69" w:rsidRPr="00125E3B" w:rsidRDefault="00B15C69" w:rsidP="00637AC0">
            <w:pPr>
              <w:pStyle w:val="ListParagraph"/>
              <w:ind w:left="0"/>
              <w:rPr>
                <w:sz w:val="22"/>
              </w:rPr>
            </w:pPr>
            <w:r w:rsidRPr="00125E3B">
              <w:rPr>
                <w:sz w:val="22"/>
              </w:rPr>
              <w:t>[insert response here]</w:t>
            </w:r>
          </w:p>
        </w:tc>
      </w:tr>
    </w:tbl>
    <w:p w14:paraId="75F7177F" w14:textId="77777777" w:rsidR="009E760B" w:rsidRDefault="00B015F7" w:rsidP="000720D7">
      <w:pPr>
        <w:pStyle w:val="NumberedParagraphLevel1"/>
      </w:pPr>
      <w:r w:rsidRPr="009E760B">
        <w:t>Supporting documents (optional)</w:t>
      </w:r>
    </w:p>
    <w:p w14:paraId="05F2F430" w14:textId="7C44C99A" w:rsidR="00B015F7" w:rsidRPr="009E760B" w:rsidRDefault="00B015F7" w:rsidP="009E760B">
      <w:pPr>
        <w:pStyle w:val="NumberedParagraphLevel1"/>
        <w:numPr>
          <w:ilvl w:val="0"/>
          <w:numId w:val="0"/>
        </w:numPr>
        <w:ind w:left="360"/>
      </w:pPr>
      <w:r w:rsidRPr="009E760B">
        <w:t>Please list any supporting documents provided:</w:t>
      </w:r>
    </w:p>
    <w:tbl>
      <w:tblPr>
        <w:tblStyle w:val="TableGrid"/>
        <w:tblW w:w="8651" w:type="dxa"/>
        <w:tblInd w:w="426" w:type="dxa"/>
        <w:tblBorders>
          <w:insideH w:val="none" w:sz="0" w:space="0" w:color="auto"/>
          <w:insideV w:val="none" w:sz="0" w:space="0" w:color="auto"/>
        </w:tblBorders>
        <w:tblLook w:val="04A0" w:firstRow="1" w:lastRow="0" w:firstColumn="1" w:lastColumn="0" w:noHBand="0" w:noVBand="1"/>
      </w:tblPr>
      <w:tblGrid>
        <w:gridCol w:w="8651"/>
      </w:tblGrid>
      <w:tr w:rsidR="009E760B" w14:paraId="3D98D7F8" w14:textId="77777777" w:rsidTr="00211938">
        <w:trPr>
          <w:trHeight w:val="646"/>
        </w:trPr>
        <w:tc>
          <w:tcPr>
            <w:tcW w:w="8651" w:type="dxa"/>
            <w:shd w:val="clear" w:color="auto" w:fill="F2F2F2" w:themeFill="background1" w:themeFillShade="F2"/>
          </w:tcPr>
          <w:p w14:paraId="788C68AE" w14:textId="5D7202C7" w:rsidR="009E760B" w:rsidRPr="009E760B" w:rsidRDefault="009E760B" w:rsidP="009E760B">
            <w:pPr>
              <w:pStyle w:val="ListParagraph"/>
              <w:ind w:left="0"/>
              <w:rPr>
                <w:sz w:val="22"/>
              </w:rPr>
            </w:pPr>
            <w:r>
              <w:rPr>
                <w:sz w:val="22"/>
              </w:rPr>
              <w:t>[insert d</w:t>
            </w:r>
            <w:r w:rsidRPr="00125E3B">
              <w:rPr>
                <w:sz w:val="22"/>
              </w:rPr>
              <w:t>ocument name</w:t>
            </w:r>
            <w:r>
              <w:rPr>
                <w:sz w:val="22"/>
              </w:rPr>
              <w:t>(s)]</w:t>
            </w:r>
          </w:p>
        </w:tc>
      </w:tr>
    </w:tbl>
    <w:p w14:paraId="6A2AFE54" w14:textId="20BBEC32" w:rsidR="00A76B88" w:rsidRDefault="00A76B88" w:rsidP="00A76B88">
      <w:pPr>
        <w:pStyle w:val="Heading1"/>
        <w:rPr>
          <w:bCs/>
        </w:rPr>
      </w:pPr>
      <w:r w:rsidRPr="00796C69">
        <w:rPr>
          <w:bCs/>
        </w:rPr>
        <w:lastRenderedPageBreak/>
        <w:t>Declaration</w:t>
      </w:r>
      <w:r w:rsidR="00637AC0">
        <w:rPr>
          <w:bCs/>
        </w:rPr>
        <w:t xml:space="preserve"> (required)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369"/>
      </w:tblGrid>
      <w:tr w:rsidR="00A76B88" w14:paraId="731E475D" w14:textId="77777777" w:rsidTr="0038662F">
        <w:tc>
          <w:tcPr>
            <w:tcW w:w="1701" w:type="dxa"/>
            <w:vAlign w:val="center"/>
          </w:tcPr>
          <w:p w14:paraId="0E6BD275" w14:textId="77777777" w:rsidR="00A76B88" w:rsidRDefault="00000000" w:rsidP="0038662F">
            <w:pPr>
              <w:jc w:val="center"/>
            </w:pPr>
            <w:sdt>
              <w:sdtPr>
                <w:id w:val="1360398738"/>
                <w14:checkbox>
                  <w14:checked w14:val="0"/>
                  <w14:checkedState w14:val="2612" w14:font="MS Gothic"/>
                  <w14:uncheckedState w14:val="2610" w14:font="MS Gothic"/>
                </w14:checkbox>
              </w:sdtPr>
              <w:sdtContent>
                <w:r w:rsidR="00A76B88">
                  <w:rPr>
                    <w:rFonts w:ascii="MS Gothic" w:eastAsia="MS Gothic" w:hAnsi="MS Gothic" w:hint="eastAsia"/>
                  </w:rPr>
                  <w:t>☐</w:t>
                </w:r>
              </w:sdtContent>
            </w:sdt>
          </w:p>
          <w:p w14:paraId="5975823B" w14:textId="77777777" w:rsidR="00A76B88" w:rsidRDefault="00A76B88" w:rsidP="0038662F">
            <w:pPr>
              <w:spacing w:before="120" w:after="120"/>
            </w:pPr>
          </w:p>
        </w:tc>
        <w:tc>
          <w:tcPr>
            <w:tcW w:w="7371" w:type="dxa"/>
            <w:shd w:val="clear" w:color="auto" w:fill="F2F2F2" w:themeFill="background1" w:themeFillShade="F2"/>
            <w:vAlign w:val="center"/>
          </w:tcPr>
          <w:p w14:paraId="2A895F6B" w14:textId="77777777" w:rsidR="00A76B88" w:rsidRDefault="00A76B88" w:rsidP="0038662F">
            <w:r w:rsidRPr="00DB54F5">
              <w:rPr>
                <w:sz w:val="22"/>
                <w:szCs w:val="20"/>
              </w:rPr>
              <w:t>I declare the information provided is true and correct and I understand and accept the terms and conditions of this application.</w:t>
            </w:r>
          </w:p>
        </w:tc>
      </w:tr>
    </w:tbl>
    <w:p w14:paraId="6BA49D2A" w14:textId="77777777" w:rsidR="00A76B88" w:rsidRDefault="00A76B88" w:rsidP="00A76B88"/>
    <w:p w14:paraId="252E4121" w14:textId="5E4FF04F" w:rsidR="00A76B88" w:rsidRPr="00125E3B" w:rsidRDefault="00A76B88" w:rsidP="00A76B88">
      <w:pPr>
        <w:rPr>
          <w:sz w:val="22"/>
        </w:rPr>
      </w:pPr>
      <w:r w:rsidRPr="00125E3B">
        <w:rPr>
          <w:sz w:val="22"/>
        </w:rPr>
        <w:t xml:space="preserve">MBIE may upload submissions and potentially a summary of submissions to its website </w:t>
      </w:r>
      <w:hyperlink r:id="rId14" w:history="1">
        <w:r w:rsidRPr="00125E3B">
          <w:rPr>
            <w:rStyle w:val="Hyperlink"/>
            <w:sz w:val="22"/>
          </w:rPr>
          <w:t>www.building.govt.nz</w:t>
        </w:r>
      </w:hyperlink>
      <w:r w:rsidR="00637AC0">
        <w:t xml:space="preserve">. </w:t>
      </w:r>
      <w:r w:rsidR="00637AC0" w:rsidRPr="00DB54F5">
        <w:rPr>
          <w:sz w:val="22"/>
          <w:szCs w:val="20"/>
        </w:rPr>
        <w:t>The Privacy Act 2020 applies to submissions. Please tick the box if you do not wish your name or other personal information to be included in any information about submissions that MBIE may publish.</w:t>
      </w:r>
    </w:p>
    <w:p w14:paraId="7A8565FA" w14:textId="77777777" w:rsidR="00A76B88" w:rsidRDefault="00A76B88" w:rsidP="00A76B88"/>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1"/>
        <w:gridCol w:w="7281"/>
      </w:tblGrid>
      <w:tr w:rsidR="00A76B88" w14:paraId="3D0C37C2" w14:textId="77777777" w:rsidTr="0038662F">
        <w:tc>
          <w:tcPr>
            <w:tcW w:w="1701" w:type="dxa"/>
          </w:tcPr>
          <w:p w14:paraId="02B0A77C" w14:textId="77777777" w:rsidR="00A76B88" w:rsidRDefault="00A76B88" w:rsidP="0038662F">
            <w:pPr>
              <w:spacing w:before="120" w:after="120"/>
              <w:jc w:val="center"/>
            </w:pPr>
            <w:r w:rsidRPr="006034AB">
              <w:rPr>
                <w:rFonts w:ascii="Segoe UI Symbol" w:hAnsi="Segoe UI Symbol" w:cs="Segoe UI Symbol"/>
              </w:rPr>
              <w:t>☐</w:t>
            </w:r>
          </w:p>
        </w:tc>
        <w:tc>
          <w:tcPr>
            <w:tcW w:w="7371" w:type="dxa"/>
            <w:shd w:val="clear" w:color="auto" w:fill="F2F2F2" w:themeFill="background1" w:themeFillShade="F2"/>
          </w:tcPr>
          <w:p w14:paraId="4E160009" w14:textId="2FFD3B48" w:rsidR="00A76B88" w:rsidRDefault="00637AC0" w:rsidP="0038662F">
            <w:r>
              <w:rPr>
                <w:sz w:val="22"/>
                <w:szCs w:val="20"/>
              </w:rPr>
              <w:t>I</w:t>
            </w:r>
            <w:r w:rsidR="00A76B88" w:rsidRPr="00DB54F5">
              <w:rPr>
                <w:sz w:val="22"/>
                <w:szCs w:val="20"/>
              </w:rPr>
              <w:t xml:space="preserve"> do not wish </w:t>
            </w:r>
            <w:r>
              <w:rPr>
                <w:sz w:val="22"/>
                <w:szCs w:val="20"/>
              </w:rPr>
              <w:t>my</w:t>
            </w:r>
            <w:r w:rsidR="00A76B88" w:rsidRPr="00DB54F5">
              <w:rPr>
                <w:sz w:val="22"/>
                <w:szCs w:val="20"/>
              </w:rPr>
              <w:t xml:space="preserve"> name or other personal information to be included in any information about submissions that MBIE may publish.</w:t>
            </w:r>
          </w:p>
        </w:tc>
      </w:tr>
    </w:tbl>
    <w:p w14:paraId="18C3D9D5" w14:textId="77777777" w:rsidR="00A76B88" w:rsidRDefault="00A76B88" w:rsidP="00A76B88">
      <w:pPr>
        <w:keepNext/>
      </w:pPr>
    </w:p>
    <w:p w14:paraId="2C887761" w14:textId="77777777" w:rsidR="00A76B88" w:rsidRPr="00125E3B" w:rsidRDefault="00A76B88" w:rsidP="00A76B88">
      <w:pPr>
        <w:rPr>
          <w:sz w:val="22"/>
        </w:rPr>
      </w:pPr>
      <w:r w:rsidRPr="00125E3B">
        <w:rPr>
          <w:sz w:val="22"/>
        </w:rPr>
        <w:t>If you do not want your submission or a summary of your submission to be placed on this website, please tick the box and type an explanation in the box below:</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1"/>
        <w:gridCol w:w="7281"/>
      </w:tblGrid>
      <w:tr w:rsidR="00A76B88" w14:paraId="2BDE5069" w14:textId="77777777" w:rsidTr="0038662F">
        <w:tc>
          <w:tcPr>
            <w:tcW w:w="1701" w:type="dxa"/>
          </w:tcPr>
          <w:p w14:paraId="0A588428" w14:textId="77777777" w:rsidR="00A76B88" w:rsidRDefault="00A76B88" w:rsidP="0038662F">
            <w:pPr>
              <w:spacing w:before="120" w:after="120"/>
              <w:jc w:val="center"/>
            </w:pPr>
            <w:r w:rsidRPr="006034AB">
              <w:rPr>
                <w:rFonts w:ascii="Segoe UI Symbol" w:hAnsi="Segoe UI Symbol" w:cs="Segoe UI Symbol"/>
              </w:rPr>
              <w:t>☐</w:t>
            </w:r>
          </w:p>
        </w:tc>
        <w:tc>
          <w:tcPr>
            <w:tcW w:w="7371" w:type="dxa"/>
            <w:shd w:val="clear" w:color="auto" w:fill="F2F2F2" w:themeFill="background1" w:themeFillShade="F2"/>
            <w:vAlign w:val="center"/>
          </w:tcPr>
          <w:p w14:paraId="00D2A3B0" w14:textId="77777777" w:rsidR="00A76B88" w:rsidRDefault="00A76B88" w:rsidP="00DB54F5">
            <w:r w:rsidRPr="00DB54F5">
              <w:rPr>
                <w:sz w:val="22"/>
                <w:szCs w:val="20"/>
              </w:rPr>
              <w:t>I would like my submission (or identifiable parts of my submission) to be kept confidential and have stated my reasons and grounds under section 9 of the Official Information Act that I believe apply below, for consideration by MBIE.</w:t>
            </w:r>
          </w:p>
        </w:tc>
      </w:tr>
    </w:tbl>
    <w:p w14:paraId="0ABF8BD7" w14:textId="77777777" w:rsidR="00A76B88" w:rsidRDefault="00A76B88" w:rsidP="00A76B88">
      <w:pPr>
        <w:keepNext/>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0"/>
        <w:gridCol w:w="7282"/>
      </w:tblGrid>
      <w:tr w:rsidR="00A76B88" w14:paraId="111120B7" w14:textId="77777777" w:rsidTr="0038662F">
        <w:tc>
          <w:tcPr>
            <w:tcW w:w="1701" w:type="dxa"/>
          </w:tcPr>
          <w:p w14:paraId="71645EDA" w14:textId="77777777" w:rsidR="00A76B88" w:rsidRDefault="00A76B88" w:rsidP="0038662F">
            <w:pPr>
              <w:spacing w:before="120" w:after="120"/>
              <w:jc w:val="center"/>
            </w:pPr>
          </w:p>
        </w:tc>
        <w:tc>
          <w:tcPr>
            <w:tcW w:w="7371" w:type="dxa"/>
            <w:shd w:val="clear" w:color="auto" w:fill="F2F2F2" w:themeFill="background1" w:themeFillShade="F2"/>
          </w:tcPr>
          <w:p w14:paraId="047B8104" w14:textId="2552326E" w:rsidR="00A76B88" w:rsidRDefault="00A76B88" w:rsidP="0038662F">
            <w:r w:rsidRPr="00B111B7">
              <w:rPr>
                <w:sz w:val="22"/>
                <w:szCs w:val="20"/>
              </w:rPr>
              <w:t>I do not want my submission placed on MBIE’s</w:t>
            </w:r>
            <w:r>
              <w:rPr>
                <w:sz w:val="22"/>
                <w:szCs w:val="20"/>
              </w:rPr>
              <w:t xml:space="preserve"> website</w:t>
            </w:r>
            <w:r w:rsidRPr="00B111B7">
              <w:rPr>
                <w:sz w:val="22"/>
                <w:szCs w:val="20"/>
              </w:rPr>
              <w:t xml:space="preserve"> because… [insert reasoning here]</w:t>
            </w:r>
          </w:p>
        </w:tc>
      </w:tr>
    </w:tbl>
    <w:p w14:paraId="51815872" w14:textId="77777777" w:rsidR="00A76B88" w:rsidRPr="00A76B88" w:rsidRDefault="00A76B88" w:rsidP="00125E3B"/>
    <w:sectPr w:rsidR="00A76B88" w:rsidRPr="00A76B88" w:rsidSect="004D284A">
      <w:footerReference w:type="default" r:id="rId15"/>
      <w:pgSz w:w="11906" w:h="16838"/>
      <w:pgMar w:top="2268" w:right="1418" w:bottom="1418"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9C43C" w14:textId="77777777" w:rsidR="00E358A2" w:rsidRDefault="00E358A2" w:rsidP="00B63172">
      <w:pPr>
        <w:spacing w:before="0" w:after="0" w:line="240" w:lineRule="auto"/>
      </w:pPr>
      <w:r>
        <w:separator/>
      </w:r>
    </w:p>
  </w:endnote>
  <w:endnote w:type="continuationSeparator" w:id="0">
    <w:p w14:paraId="71F9E7C9" w14:textId="77777777" w:rsidR="00E358A2" w:rsidRDefault="00E358A2"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FooterTable"/>
      <w:tblW w:w="5000" w:type="pct"/>
      <w:tblLook w:val="04A0" w:firstRow="1" w:lastRow="0" w:firstColumn="1" w:lastColumn="0" w:noHBand="0" w:noVBand="1"/>
    </w:tblPr>
    <w:tblGrid>
      <w:gridCol w:w="7966"/>
      <w:gridCol w:w="1104"/>
    </w:tblGrid>
    <w:tr w:rsidR="006D619E" w14:paraId="116D67B7" w14:textId="77777777" w:rsidTr="007F4F6A">
      <w:tc>
        <w:tcPr>
          <w:tcW w:w="8217" w:type="dxa"/>
        </w:tcPr>
        <w:p w14:paraId="247F2026" w14:textId="04C2E23A" w:rsidR="006D619E" w:rsidRPr="00A65F51" w:rsidRDefault="00125E3B" w:rsidP="006D619E">
          <w:pPr>
            <w:pStyle w:val="Footer"/>
            <w:tabs>
              <w:tab w:val="clear" w:pos="4513"/>
              <w:tab w:val="clear" w:pos="9026"/>
              <w:tab w:val="right" w:pos="9064"/>
            </w:tabs>
            <w:ind w:right="360"/>
            <w:rPr>
              <w:bCs/>
              <w:lang w:val="en-US"/>
            </w:rPr>
          </w:pPr>
          <w:r w:rsidRPr="00A65F51">
            <w:rPr>
              <w:bCs/>
              <w:lang w:val="en-US"/>
            </w:rPr>
            <w:t>Consultation Submission Form</w:t>
          </w:r>
          <w:r>
            <w:rPr>
              <w:bCs/>
              <w:lang w:val="en-US"/>
            </w:rPr>
            <w:t xml:space="preserve"> – Approved Products Certified Overseas</w:t>
          </w:r>
        </w:p>
      </w:tc>
      <w:tc>
        <w:tcPr>
          <w:tcW w:w="1139" w:type="dxa"/>
        </w:tcPr>
        <w:p w14:paraId="3C011AC9" w14:textId="77777777" w:rsidR="006D619E" w:rsidRPr="002C0894" w:rsidRDefault="006D619E" w:rsidP="006D619E">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3</w:t>
          </w:r>
          <w:r w:rsidRPr="002C0894">
            <w:rPr>
              <w:noProof/>
              <w:lang w:val="en-US"/>
            </w:rPr>
            <w:fldChar w:fldCharType="end"/>
          </w:r>
        </w:p>
      </w:tc>
    </w:tr>
  </w:tbl>
  <w:p w14:paraId="2D309107" w14:textId="77777777" w:rsidR="006D619E" w:rsidRDefault="006D6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F6E5D" w14:textId="77777777" w:rsidR="00E358A2" w:rsidRDefault="00E358A2" w:rsidP="00B63172">
      <w:pPr>
        <w:spacing w:before="0" w:after="0" w:line="240" w:lineRule="auto"/>
      </w:pPr>
      <w:r>
        <w:separator/>
      </w:r>
    </w:p>
  </w:footnote>
  <w:footnote w:type="continuationSeparator" w:id="0">
    <w:p w14:paraId="33487C82" w14:textId="77777777" w:rsidR="00E358A2" w:rsidRDefault="00E358A2"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B7E35" w14:textId="77777777" w:rsidR="006D619E" w:rsidRPr="00074C18" w:rsidRDefault="006B036D" w:rsidP="006D619E">
    <w:pPr>
      <w:pStyle w:val="Header"/>
    </w:pPr>
    <w:r w:rsidRPr="00BA13AF">
      <w:rPr>
        <w:noProof/>
      </w:rPr>
      <w:drawing>
        <wp:anchor distT="0" distB="0" distL="114300" distR="114300" simplePos="0" relativeHeight="251708416" behindDoc="0" locked="0" layoutInCell="1" allowOverlap="1" wp14:anchorId="7152C480" wp14:editId="0F494C87">
          <wp:simplePos x="0" y="0"/>
          <wp:positionH relativeFrom="column">
            <wp:posOffset>-694835</wp:posOffset>
          </wp:positionH>
          <wp:positionV relativeFrom="paragraph">
            <wp:posOffset>-635</wp:posOffset>
          </wp:positionV>
          <wp:extent cx="7147560" cy="1029970"/>
          <wp:effectExtent l="0" t="0" r="2540" b="0"/>
          <wp:wrapNone/>
          <wp:docPr id="1555552482" name="Picture 1555552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147560" cy="1029970"/>
                  </a:xfrm>
                  <a:prstGeom prst="rect">
                    <a:avLst/>
                  </a:prstGeom>
                </pic:spPr>
              </pic:pic>
            </a:graphicData>
          </a:graphic>
          <wp14:sizeRelH relativeFrom="page">
            <wp14:pctWidth>0</wp14:pctWidth>
          </wp14:sizeRelH>
          <wp14:sizeRelV relativeFrom="page">
            <wp14:pctHeight>0</wp14:pctHeight>
          </wp14:sizeRelV>
        </wp:anchor>
      </w:drawing>
    </w:r>
    <w:r w:rsidR="00FD5942" w:rsidRPr="00FD5942">
      <w:rPr>
        <w:b/>
        <w:color w:val="FFFFFF" w:themeColor="background1"/>
        <w:szCs w:val="20"/>
      </w:rPr>
      <w:t xml:space="preserve"> </w:t>
    </w:r>
  </w:p>
  <w:p w14:paraId="4D359F07" w14:textId="77777777" w:rsidR="00176EBC" w:rsidRPr="00FD5942" w:rsidRDefault="00176EBC" w:rsidP="00880638">
    <w:pPr>
      <w:pStyle w:val="Header"/>
      <w:rPr>
        <w:b/>
        <w:color w:val="FFFFFF" w:themeColor="background1"/>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32061" w14:textId="77777777" w:rsidR="006D619E" w:rsidRPr="006D619E" w:rsidRDefault="006D619E">
    <w:pPr>
      <w:pStyle w:val="Header"/>
      <w:rPr>
        <w:b/>
        <w:color w:val="FFFFFF" w:themeColor="background1"/>
        <w:szCs w:val="20"/>
      </w:rPr>
    </w:pPr>
    <w:r w:rsidRPr="00FD5942">
      <w:rPr>
        <w:b/>
        <w:noProof/>
        <w:color w:val="FFFFFF" w:themeColor="background1"/>
        <w:szCs w:val="20"/>
        <w:lang w:eastAsia="en-NZ"/>
      </w:rPr>
      <mc:AlternateContent>
        <mc:Choice Requires="wps">
          <w:drawing>
            <wp:anchor distT="0" distB="0" distL="114300" distR="114300" simplePos="0" relativeHeight="251706368" behindDoc="1" locked="0" layoutInCell="1" allowOverlap="1" wp14:anchorId="37356BE2" wp14:editId="17789286">
              <wp:simplePos x="0" y="0"/>
              <wp:positionH relativeFrom="page">
                <wp:align>right</wp:align>
              </wp:positionH>
              <wp:positionV relativeFrom="paragraph">
                <wp:posOffset>-466725</wp:posOffset>
              </wp:positionV>
              <wp:extent cx="7660419" cy="1152000"/>
              <wp:effectExtent l="0" t="0" r="0" b="3810"/>
              <wp:wrapNone/>
              <wp:docPr id="1" name="Rectangle 1"/>
              <wp:cNvGraphicFramePr/>
              <a:graphic xmlns:a="http://schemas.openxmlformats.org/drawingml/2006/main">
                <a:graphicData uri="http://schemas.microsoft.com/office/word/2010/wordprocessingShape">
                  <wps:wsp>
                    <wps:cNvSpPr/>
                    <wps:spPr>
                      <a:xfrm>
                        <a:off x="0" y="0"/>
                        <a:ext cx="7660419" cy="1152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7F704" id="Rectangle 1" o:spid="_x0000_s1026" style="position:absolute;margin-left:552pt;margin-top:-36.75pt;width:603.2pt;height:90.7pt;z-index:-2516101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" fillcolor="#006171 [3215]" stroked="f" strokeweight="2pt">
              <w10:wrap anchorx="page"/>
            </v:rect>
          </w:pict>
        </mc:Fallback>
      </mc:AlternateContent>
    </w:r>
    <w:r w:rsidRPr="00FD5942">
      <w:rPr>
        <w:b/>
        <w:color w:val="FFFFFF" w:themeColor="background1"/>
        <w:szCs w:val="20"/>
      </w:rPr>
      <w:t xml:space="preserve">Consultation submission form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F46A19A0"/>
    <w:lvl w:ilvl="0" w:tplc="669244CE">
      <w:start w:val="1"/>
      <w:numFmt w:val="decimal"/>
      <w:pStyle w:val="NumberedParagraphLevel1"/>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56E20FD"/>
    <w:multiLevelType w:val="hybridMultilevel"/>
    <w:tmpl w:val="76B8DDD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069483F"/>
    <w:multiLevelType w:val="multilevel"/>
    <w:tmpl w:val="47DC2310"/>
    <w:lvl w:ilvl="0">
      <w:start w:val="1"/>
      <w:numFmt w:val="decimal"/>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2"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CE95025"/>
    <w:multiLevelType w:val="multilevel"/>
    <w:tmpl w:val="27FA08DE"/>
    <w:lvl w:ilvl="0">
      <w:start w:val="2"/>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4"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5" w15:restartNumberingAfterBreak="0">
    <w:nsid w:val="651B77D7"/>
    <w:multiLevelType w:val="hybridMultilevel"/>
    <w:tmpl w:val="8764A5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9"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716586691">
    <w:abstractNumId w:val="3"/>
  </w:num>
  <w:num w:numId="2" w16cid:durableId="1226797185">
    <w:abstractNumId w:val="9"/>
  </w:num>
  <w:num w:numId="3" w16cid:durableId="195437045">
    <w:abstractNumId w:val="11"/>
  </w:num>
  <w:num w:numId="4" w16cid:durableId="1951664038">
    <w:abstractNumId w:val="13"/>
  </w:num>
  <w:num w:numId="5" w16cid:durableId="486363140">
    <w:abstractNumId w:val="0"/>
  </w:num>
  <w:num w:numId="6" w16cid:durableId="1154369139">
    <w:abstractNumId w:val="1"/>
  </w:num>
  <w:num w:numId="7" w16cid:durableId="904686901">
    <w:abstractNumId w:val="7"/>
  </w:num>
  <w:num w:numId="8" w16cid:durableId="149947789">
    <w:abstractNumId w:val="2"/>
  </w:num>
  <w:num w:numId="9" w16cid:durableId="2086293423">
    <w:abstractNumId w:val="12"/>
  </w:num>
  <w:num w:numId="10" w16cid:durableId="1730614470">
    <w:abstractNumId w:val="18"/>
  </w:num>
  <w:num w:numId="11" w16cid:durableId="823278865">
    <w:abstractNumId w:val="16"/>
  </w:num>
  <w:num w:numId="12" w16cid:durableId="1076829298">
    <w:abstractNumId w:val="17"/>
  </w:num>
  <w:num w:numId="13" w16cid:durableId="1769737391">
    <w:abstractNumId w:val="4"/>
  </w:num>
  <w:num w:numId="14" w16cid:durableId="178351302">
    <w:abstractNumId w:val="10"/>
  </w:num>
  <w:num w:numId="15" w16cid:durableId="516162902">
    <w:abstractNumId w:val="11"/>
  </w:num>
  <w:num w:numId="16" w16cid:durableId="7379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3825530">
    <w:abstractNumId w:val="11"/>
  </w:num>
  <w:num w:numId="18" w16cid:durableId="2098011641">
    <w:abstractNumId w:val="19"/>
  </w:num>
  <w:num w:numId="19" w16cid:durableId="1838766950">
    <w:abstractNumId w:val="11"/>
  </w:num>
  <w:num w:numId="20" w16cid:durableId="1214925519">
    <w:abstractNumId w:val="11"/>
  </w:num>
  <w:num w:numId="21" w16cid:durableId="1540892735">
    <w:abstractNumId w:val="11"/>
  </w:num>
  <w:num w:numId="22" w16cid:durableId="5828405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34827049">
    <w:abstractNumId w:val="11"/>
  </w:num>
  <w:num w:numId="24" w16cid:durableId="920257789">
    <w:abstractNumId w:val="11"/>
  </w:num>
  <w:num w:numId="25" w16cid:durableId="2107075097">
    <w:abstractNumId w:val="8"/>
  </w:num>
  <w:num w:numId="26" w16cid:durableId="2146118738">
    <w:abstractNumId w:val="11"/>
  </w:num>
  <w:num w:numId="27" w16cid:durableId="1813325025">
    <w:abstractNumId w:val="11"/>
  </w:num>
  <w:num w:numId="28" w16cid:durableId="785730417">
    <w:abstractNumId w:val="11"/>
  </w:num>
  <w:num w:numId="29" w16cid:durableId="499198148">
    <w:abstractNumId w:val="13"/>
  </w:num>
  <w:num w:numId="30" w16cid:durableId="399135919">
    <w:abstractNumId w:val="13"/>
  </w:num>
  <w:num w:numId="31" w16cid:durableId="1564872623">
    <w:abstractNumId w:val="13"/>
  </w:num>
  <w:num w:numId="32" w16cid:durableId="207422483">
    <w:abstractNumId w:val="13"/>
  </w:num>
  <w:num w:numId="33" w16cid:durableId="1000352052">
    <w:abstractNumId w:val="6"/>
  </w:num>
  <w:num w:numId="34" w16cid:durableId="1090155150">
    <w:abstractNumId w:val="14"/>
  </w:num>
  <w:num w:numId="35" w16cid:durableId="1093208575">
    <w:abstractNumId w:val="15"/>
  </w:num>
  <w:num w:numId="36" w16cid:durableId="842161919">
    <w:abstractNumId w:val="5"/>
  </w:num>
  <w:num w:numId="37" w16cid:durableId="569854965">
    <w:abstractNumId w:val="1"/>
  </w:num>
  <w:num w:numId="38" w16cid:durableId="768088101">
    <w:abstractNumId w:val="1"/>
  </w:num>
  <w:num w:numId="39" w16cid:durableId="795369617">
    <w:abstractNumId w:val="1"/>
  </w:num>
  <w:num w:numId="40" w16cid:durableId="1602639102">
    <w:abstractNumId w:val="1"/>
  </w:num>
  <w:num w:numId="41" w16cid:durableId="584072726">
    <w:abstractNumId w:val="1"/>
  </w:num>
  <w:num w:numId="42" w16cid:durableId="117574192">
    <w:abstractNumId w:val="1"/>
  </w:num>
  <w:num w:numId="43" w16cid:durableId="1815945483">
    <w:abstractNumId w:val="1"/>
  </w:num>
  <w:num w:numId="44" w16cid:durableId="47325871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4E"/>
    <w:rsid w:val="00000197"/>
    <w:rsid w:val="0000316C"/>
    <w:rsid w:val="00003198"/>
    <w:rsid w:val="0000351D"/>
    <w:rsid w:val="00005353"/>
    <w:rsid w:val="00005831"/>
    <w:rsid w:val="00006074"/>
    <w:rsid w:val="000061E1"/>
    <w:rsid w:val="0000715D"/>
    <w:rsid w:val="0000786E"/>
    <w:rsid w:val="0001198C"/>
    <w:rsid w:val="00013250"/>
    <w:rsid w:val="00016981"/>
    <w:rsid w:val="0002029B"/>
    <w:rsid w:val="000210BF"/>
    <w:rsid w:val="00021262"/>
    <w:rsid w:val="00022B05"/>
    <w:rsid w:val="000238B4"/>
    <w:rsid w:val="0002508C"/>
    <w:rsid w:val="00025B6B"/>
    <w:rsid w:val="0002623A"/>
    <w:rsid w:val="0002626E"/>
    <w:rsid w:val="00027087"/>
    <w:rsid w:val="00031681"/>
    <w:rsid w:val="00032146"/>
    <w:rsid w:val="00033136"/>
    <w:rsid w:val="000357AF"/>
    <w:rsid w:val="00036454"/>
    <w:rsid w:val="00041339"/>
    <w:rsid w:val="000414B4"/>
    <w:rsid w:val="000433C0"/>
    <w:rsid w:val="00045939"/>
    <w:rsid w:val="0004614D"/>
    <w:rsid w:val="00052540"/>
    <w:rsid w:val="0005337C"/>
    <w:rsid w:val="000550F5"/>
    <w:rsid w:val="00061611"/>
    <w:rsid w:val="00063819"/>
    <w:rsid w:val="00064ABA"/>
    <w:rsid w:val="00065AF9"/>
    <w:rsid w:val="00066450"/>
    <w:rsid w:val="0006728B"/>
    <w:rsid w:val="00071967"/>
    <w:rsid w:val="000736C7"/>
    <w:rsid w:val="00074798"/>
    <w:rsid w:val="00080815"/>
    <w:rsid w:val="00082B37"/>
    <w:rsid w:val="00083F18"/>
    <w:rsid w:val="00087753"/>
    <w:rsid w:val="00092C0A"/>
    <w:rsid w:val="00093352"/>
    <w:rsid w:val="00096671"/>
    <w:rsid w:val="000A0222"/>
    <w:rsid w:val="000A22A1"/>
    <w:rsid w:val="000A40CF"/>
    <w:rsid w:val="000A42B6"/>
    <w:rsid w:val="000A5166"/>
    <w:rsid w:val="000B15A5"/>
    <w:rsid w:val="000B4B00"/>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05CC"/>
    <w:rsid w:val="001115B3"/>
    <w:rsid w:val="0011209D"/>
    <w:rsid w:val="00113B88"/>
    <w:rsid w:val="00117239"/>
    <w:rsid w:val="00121E90"/>
    <w:rsid w:val="00125B7A"/>
    <w:rsid w:val="00125E3B"/>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472A"/>
    <w:rsid w:val="00155F9F"/>
    <w:rsid w:val="0015698D"/>
    <w:rsid w:val="00160F05"/>
    <w:rsid w:val="001615F4"/>
    <w:rsid w:val="00163130"/>
    <w:rsid w:val="00165B2A"/>
    <w:rsid w:val="00166152"/>
    <w:rsid w:val="001702D4"/>
    <w:rsid w:val="00171D9A"/>
    <w:rsid w:val="00171F29"/>
    <w:rsid w:val="001727E4"/>
    <w:rsid w:val="001744F1"/>
    <w:rsid w:val="00174A35"/>
    <w:rsid w:val="00176075"/>
    <w:rsid w:val="00176EBC"/>
    <w:rsid w:val="00181605"/>
    <w:rsid w:val="00184EA9"/>
    <w:rsid w:val="001873D6"/>
    <w:rsid w:val="00190435"/>
    <w:rsid w:val="00190A18"/>
    <w:rsid w:val="00196714"/>
    <w:rsid w:val="001A22B6"/>
    <w:rsid w:val="001A2407"/>
    <w:rsid w:val="001A39C6"/>
    <w:rsid w:val="001A5241"/>
    <w:rsid w:val="001A6186"/>
    <w:rsid w:val="001A79DC"/>
    <w:rsid w:val="001A7D06"/>
    <w:rsid w:val="001B13B3"/>
    <w:rsid w:val="001B2A21"/>
    <w:rsid w:val="001B77A9"/>
    <w:rsid w:val="001B7E23"/>
    <w:rsid w:val="001C0C30"/>
    <w:rsid w:val="001C1050"/>
    <w:rsid w:val="001C23FE"/>
    <w:rsid w:val="001D00A0"/>
    <w:rsid w:val="001D0E37"/>
    <w:rsid w:val="001D4DC2"/>
    <w:rsid w:val="001E3286"/>
    <w:rsid w:val="001E4882"/>
    <w:rsid w:val="001E557A"/>
    <w:rsid w:val="001E79B2"/>
    <w:rsid w:val="001E7C56"/>
    <w:rsid w:val="001F412F"/>
    <w:rsid w:val="001F68C4"/>
    <w:rsid w:val="001F6DDF"/>
    <w:rsid w:val="001F7BD7"/>
    <w:rsid w:val="002010A2"/>
    <w:rsid w:val="00204635"/>
    <w:rsid w:val="00205221"/>
    <w:rsid w:val="00210434"/>
    <w:rsid w:val="0021049D"/>
    <w:rsid w:val="00211938"/>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26CD"/>
    <w:rsid w:val="0024628C"/>
    <w:rsid w:val="00246706"/>
    <w:rsid w:val="002477A2"/>
    <w:rsid w:val="00250ABF"/>
    <w:rsid w:val="00251099"/>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03D0"/>
    <w:rsid w:val="002B2365"/>
    <w:rsid w:val="002B2CAA"/>
    <w:rsid w:val="002B3AE8"/>
    <w:rsid w:val="002B6085"/>
    <w:rsid w:val="002B6367"/>
    <w:rsid w:val="002B6427"/>
    <w:rsid w:val="002B7A53"/>
    <w:rsid w:val="002B7F7B"/>
    <w:rsid w:val="002D14F8"/>
    <w:rsid w:val="002D5DC0"/>
    <w:rsid w:val="002D5F0B"/>
    <w:rsid w:val="002D6AE2"/>
    <w:rsid w:val="002D7B96"/>
    <w:rsid w:val="002E35D2"/>
    <w:rsid w:val="002E7989"/>
    <w:rsid w:val="002F4B54"/>
    <w:rsid w:val="002F513F"/>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7FA0"/>
    <w:rsid w:val="003816E1"/>
    <w:rsid w:val="003823F2"/>
    <w:rsid w:val="00384ECD"/>
    <w:rsid w:val="00390102"/>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6293"/>
    <w:rsid w:val="003C70C6"/>
    <w:rsid w:val="003D31EF"/>
    <w:rsid w:val="003D4BEF"/>
    <w:rsid w:val="003D627D"/>
    <w:rsid w:val="003D758C"/>
    <w:rsid w:val="003D790A"/>
    <w:rsid w:val="003E13F3"/>
    <w:rsid w:val="003E337F"/>
    <w:rsid w:val="003E3DC5"/>
    <w:rsid w:val="003E6E08"/>
    <w:rsid w:val="003F2B4F"/>
    <w:rsid w:val="003F6029"/>
    <w:rsid w:val="0040075C"/>
    <w:rsid w:val="00404F64"/>
    <w:rsid w:val="004109EA"/>
    <w:rsid w:val="00410A1A"/>
    <w:rsid w:val="00412A9C"/>
    <w:rsid w:val="00417A45"/>
    <w:rsid w:val="004233BB"/>
    <w:rsid w:val="004235E4"/>
    <w:rsid w:val="00423B57"/>
    <w:rsid w:val="00424642"/>
    <w:rsid w:val="004250C9"/>
    <w:rsid w:val="004253CB"/>
    <w:rsid w:val="0042609B"/>
    <w:rsid w:val="0042744B"/>
    <w:rsid w:val="00430635"/>
    <w:rsid w:val="004314DB"/>
    <w:rsid w:val="004352B9"/>
    <w:rsid w:val="00435C8C"/>
    <w:rsid w:val="004372C7"/>
    <w:rsid w:val="00437533"/>
    <w:rsid w:val="00440DF5"/>
    <w:rsid w:val="004415E8"/>
    <w:rsid w:val="004437A3"/>
    <w:rsid w:val="004438F2"/>
    <w:rsid w:val="004443C8"/>
    <w:rsid w:val="00445C9B"/>
    <w:rsid w:val="00447C4C"/>
    <w:rsid w:val="00447D60"/>
    <w:rsid w:val="00447E7A"/>
    <w:rsid w:val="0045655E"/>
    <w:rsid w:val="004578B0"/>
    <w:rsid w:val="00461D48"/>
    <w:rsid w:val="00461F65"/>
    <w:rsid w:val="00464D42"/>
    <w:rsid w:val="00465BFD"/>
    <w:rsid w:val="00466F42"/>
    <w:rsid w:val="004675D2"/>
    <w:rsid w:val="0047033E"/>
    <w:rsid w:val="00471259"/>
    <w:rsid w:val="004747A8"/>
    <w:rsid w:val="00475C51"/>
    <w:rsid w:val="00475E02"/>
    <w:rsid w:val="00477968"/>
    <w:rsid w:val="0048031A"/>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324B"/>
    <w:rsid w:val="004C534A"/>
    <w:rsid w:val="004C6908"/>
    <w:rsid w:val="004C792F"/>
    <w:rsid w:val="004D0150"/>
    <w:rsid w:val="004D0196"/>
    <w:rsid w:val="004D155E"/>
    <w:rsid w:val="004D25BE"/>
    <w:rsid w:val="004D284A"/>
    <w:rsid w:val="004D4713"/>
    <w:rsid w:val="004D7F03"/>
    <w:rsid w:val="004E10F6"/>
    <w:rsid w:val="004E240E"/>
    <w:rsid w:val="004E2547"/>
    <w:rsid w:val="004E7C44"/>
    <w:rsid w:val="004F1645"/>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20F7"/>
    <w:rsid w:val="005333C3"/>
    <w:rsid w:val="00534615"/>
    <w:rsid w:val="00537AD9"/>
    <w:rsid w:val="00541488"/>
    <w:rsid w:val="005453B9"/>
    <w:rsid w:val="0054727A"/>
    <w:rsid w:val="00547610"/>
    <w:rsid w:val="00551DB4"/>
    <w:rsid w:val="00551ECD"/>
    <w:rsid w:val="005544AD"/>
    <w:rsid w:val="005608D1"/>
    <w:rsid w:val="005609CB"/>
    <w:rsid w:val="00562D1A"/>
    <w:rsid w:val="00570193"/>
    <w:rsid w:val="00570240"/>
    <w:rsid w:val="00570313"/>
    <w:rsid w:val="005711CC"/>
    <w:rsid w:val="00572103"/>
    <w:rsid w:val="005724EB"/>
    <w:rsid w:val="005724F6"/>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AC5"/>
    <w:rsid w:val="005D664C"/>
    <w:rsid w:val="005D672C"/>
    <w:rsid w:val="005D76FF"/>
    <w:rsid w:val="005D781F"/>
    <w:rsid w:val="005E002E"/>
    <w:rsid w:val="005E0C04"/>
    <w:rsid w:val="005E12BB"/>
    <w:rsid w:val="005F07AE"/>
    <w:rsid w:val="005F7321"/>
    <w:rsid w:val="006004CB"/>
    <w:rsid w:val="00602425"/>
    <w:rsid w:val="00602B7E"/>
    <w:rsid w:val="006069EF"/>
    <w:rsid w:val="006129EA"/>
    <w:rsid w:val="0061636A"/>
    <w:rsid w:val="006163C7"/>
    <w:rsid w:val="006174F2"/>
    <w:rsid w:val="006176CC"/>
    <w:rsid w:val="006209ED"/>
    <w:rsid w:val="0062126C"/>
    <w:rsid w:val="00621603"/>
    <w:rsid w:val="00623023"/>
    <w:rsid w:val="0062588B"/>
    <w:rsid w:val="00625C94"/>
    <w:rsid w:val="00627B15"/>
    <w:rsid w:val="00633578"/>
    <w:rsid w:val="006337F6"/>
    <w:rsid w:val="00633FE9"/>
    <w:rsid w:val="00634060"/>
    <w:rsid w:val="00635924"/>
    <w:rsid w:val="00637AC0"/>
    <w:rsid w:val="006438F7"/>
    <w:rsid w:val="006470CC"/>
    <w:rsid w:val="0065108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36D"/>
    <w:rsid w:val="006B0D69"/>
    <w:rsid w:val="006B256A"/>
    <w:rsid w:val="006B27BA"/>
    <w:rsid w:val="006D619E"/>
    <w:rsid w:val="006F5F06"/>
    <w:rsid w:val="006F602F"/>
    <w:rsid w:val="006F665C"/>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9275F"/>
    <w:rsid w:val="00792822"/>
    <w:rsid w:val="0079357C"/>
    <w:rsid w:val="00793595"/>
    <w:rsid w:val="007955E1"/>
    <w:rsid w:val="00796541"/>
    <w:rsid w:val="00796CEB"/>
    <w:rsid w:val="007A2F06"/>
    <w:rsid w:val="007A5109"/>
    <w:rsid w:val="007A64C4"/>
    <w:rsid w:val="007A7C70"/>
    <w:rsid w:val="007A7D49"/>
    <w:rsid w:val="007B21B7"/>
    <w:rsid w:val="007B30DB"/>
    <w:rsid w:val="007B49D9"/>
    <w:rsid w:val="007B53DA"/>
    <w:rsid w:val="007B755A"/>
    <w:rsid w:val="007C01B8"/>
    <w:rsid w:val="007C0369"/>
    <w:rsid w:val="007C3BEE"/>
    <w:rsid w:val="007C7713"/>
    <w:rsid w:val="007C7EFD"/>
    <w:rsid w:val="007D0891"/>
    <w:rsid w:val="007D1214"/>
    <w:rsid w:val="007D2D15"/>
    <w:rsid w:val="007D4273"/>
    <w:rsid w:val="007D660B"/>
    <w:rsid w:val="007D6CED"/>
    <w:rsid w:val="007E0533"/>
    <w:rsid w:val="007F0000"/>
    <w:rsid w:val="007F1598"/>
    <w:rsid w:val="007F1684"/>
    <w:rsid w:val="007F17D0"/>
    <w:rsid w:val="007F2860"/>
    <w:rsid w:val="007F4BBF"/>
    <w:rsid w:val="00802A6E"/>
    <w:rsid w:val="00806681"/>
    <w:rsid w:val="00806B20"/>
    <w:rsid w:val="00810255"/>
    <w:rsid w:val="008109A5"/>
    <w:rsid w:val="00814B05"/>
    <w:rsid w:val="00815BAD"/>
    <w:rsid w:val="008164AE"/>
    <w:rsid w:val="00816955"/>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703D"/>
    <w:rsid w:val="008518C0"/>
    <w:rsid w:val="00855010"/>
    <w:rsid w:val="00855877"/>
    <w:rsid w:val="00857346"/>
    <w:rsid w:val="00860C43"/>
    <w:rsid w:val="00860FF3"/>
    <w:rsid w:val="00861830"/>
    <w:rsid w:val="00861DBB"/>
    <w:rsid w:val="008625FD"/>
    <w:rsid w:val="00864C93"/>
    <w:rsid w:val="00865652"/>
    <w:rsid w:val="00865B3C"/>
    <w:rsid w:val="00866E70"/>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C09F7"/>
    <w:rsid w:val="008C10BE"/>
    <w:rsid w:val="008C24DA"/>
    <w:rsid w:val="008C7C83"/>
    <w:rsid w:val="008D035E"/>
    <w:rsid w:val="008D0BC3"/>
    <w:rsid w:val="008D183A"/>
    <w:rsid w:val="008D1B7C"/>
    <w:rsid w:val="008D2088"/>
    <w:rsid w:val="008D2802"/>
    <w:rsid w:val="008D387C"/>
    <w:rsid w:val="008D5148"/>
    <w:rsid w:val="008D532A"/>
    <w:rsid w:val="008D69B1"/>
    <w:rsid w:val="008E159D"/>
    <w:rsid w:val="008E4C5E"/>
    <w:rsid w:val="008E66DF"/>
    <w:rsid w:val="008E7C86"/>
    <w:rsid w:val="008F14C9"/>
    <w:rsid w:val="008F3EE5"/>
    <w:rsid w:val="00901B86"/>
    <w:rsid w:val="00903C40"/>
    <w:rsid w:val="009101F3"/>
    <w:rsid w:val="009117AC"/>
    <w:rsid w:val="00911EB7"/>
    <w:rsid w:val="0091268B"/>
    <w:rsid w:val="0091674D"/>
    <w:rsid w:val="009201D6"/>
    <w:rsid w:val="00927E12"/>
    <w:rsid w:val="00931A7E"/>
    <w:rsid w:val="00937BA4"/>
    <w:rsid w:val="0094293D"/>
    <w:rsid w:val="0094321E"/>
    <w:rsid w:val="00944651"/>
    <w:rsid w:val="00946DD6"/>
    <w:rsid w:val="00947A43"/>
    <w:rsid w:val="00947A4E"/>
    <w:rsid w:val="009504A8"/>
    <w:rsid w:val="009508B0"/>
    <w:rsid w:val="00950C57"/>
    <w:rsid w:val="00951885"/>
    <w:rsid w:val="00957073"/>
    <w:rsid w:val="00960DD0"/>
    <w:rsid w:val="0096344A"/>
    <w:rsid w:val="00964937"/>
    <w:rsid w:val="00964A69"/>
    <w:rsid w:val="00965273"/>
    <w:rsid w:val="009652D0"/>
    <w:rsid w:val="00965912"/>
    <w:rsid w:val="0096644A"/>
    <w:rsid w:val="00966696"/>
    <w:rsid w:val="00967676"/>
    <w:rsid w:val="00970F1B"/>
    <w:rsid w:val="00971F73"/>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1775"/>
    <w:rsid w:val="009C1F8D"/>
    <w:rsid w:val="009C3621"/>
    <w:rsid w:val="009C6114"/>
    <w:rsid w:val="009C778C"/>
    <w:rsid w:val="009D03B2"/>
    <w:rsid w:val="009D1D47"/>
    <w:rsid w:val="009D2831"/>
    <w:rsid w:val="009D44F1"/>
    <w:rsid w:val="009D5B3F"/>
    <w:rsid w:val="009D5E72"/>
    <w:rsid w:val="009D76DF"/>
    <w:rsid w:val="009E0D4B"/>
    <w:rsid w:val="009E1040"/>
    <w:rsid w:val="009E22E3"/>
    <w:rsid w:val="009E2877"/>
    <w:rsid w:val="009E452F"/>
    <w:rsid w:val="009E56C6"/>
    <w:rsid w:val="009E5ED3"/>
    <w:rsid w:val="009E760B"/>
    <w:rsid w:val="009E7F5F"/>
    <w:rsid w:val="009F085E"/>
    <w:rsid w:val="009F595B"/>
    <w:rsid w:val="009F6395"/>
    <w:rsid w:val="009F7B56"/>
    <w:rsid w:val="00A01E9E"/>
    <w:rsid w:val="00A06D9C"/>
    <w:rsid w:val="00A06F6D"/>
    <w:rsid w:val="00A11095"/>
    <w:rsid w:val="00A1201B"/>
    <w:rsid w:val="00A17281"/>
    <w:rsid w:val="00A21A5E"/>
    <w:rsid w:val="00A236E0"/>
    <w:rsid w:val="00A23AF1"/>
    <w:rsid w:val="00A256DA"/>
    <w:rsid w:val="00A25815"/>
    <w:rsid w:val="00A25FD7"/>
    <w:rsid w:val="00A265A4"/>
    <w:rsid w:val="00A2727A"/>
    <w:rsid w:val="00A3009A"/>
    <w:rsid w:val="00A34EAD"/>
    <w:rsid w:val="00A361A5"/>
    <w:rsid w:val="00A417BD"/>
    <w:rsid w:val="00A42407"/>
    <w:rsid w:val="00A4295D"/>
    <w:rsid w:val="00A42DFF"/>
    <w:rsid w:val="00A437C9"/>
    <w:rsid w:val="00A524CE"/>
    <w:rsid w:val="00A53904"/>
    <w:rsid w:val="00A56000"/>
    <w:rsid w:val="00A6443D"/>
    <w:rsid w:val="00A65F51"/>
    <w:rsid w:val="00A66518"/>
    <w:rsid w:val="00A67936"/>
    <w:rsid w:val="00A70963"/>
    <w:rsid w:val="00A713FB"/>
    <w:rsid w:val="00A735A4"/>
    <w:rsid w:val="00A743F3"/>
    <w:rsid w:val="00A74EF2"/>
    <w:rsid w:val="00A755CA"/>
    <w:rsid w:val="00A76B88"/>
    <w:rsid w:val="00A81162"/>
    <w:rsid w:val="00A825E3"/>
    <w:rsid w:val="00A82681"/>
    <w:rsid w:val="00A84006"/>
    <w:rsid w:val="00A86B55"/>
    <w:rsid w:val="00A87716"/>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4031"/>
    <w:rsid w:val="00AC45C5"/>
    <w:rsid w:val="00AC7276"/>
    <w:rsid w:val="00AC747E"/>
    <w:rsid w:val="00AC77B2"/>
    <w:rsid w:val="00AD1B91"/>
    <w:rsid w:val="00AD76AA"/>
    <w:rsid w:val="00AE1DF6"/>
    <w:rsid w:val="00AE29B1"/>
    <w:rsid w:val="00AE72A3"/>
    <w:rsid w:val="00AE7312"/>
    <w:rsid w:val="00AE7A46"/>
    <w:rsid w:val="00AF097D"/>
    <w:rsid w:val="00AF2383"/>
    <w:rsid w:val="00AF79A6"/>
    <w:rsid w:val="00AF7ABE"/>
    <w:rsid w:val="00B00E2B"/>
    <w:rsid w:val="00B015F7"/>
    <w:rsid w:val="00B0233F"/>
    <w:rsid w:val="00B06775"/>
    <w:rsid w:val="00B111B7"/>
    <w:rsid w:val="00B11306"/>
    <w:rsid w:val="00B13026"/>
    <w:rsid w:val="00B15A90"/>
    <w:rsid w:val="00B15C69"/>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1626"/>
    <w:rsid w:val="00BB38F4"/>
    <w:rsid w:val="00BB7D02"/>
    <w:rsid w:val="00BB7E8D"/>
    <w:rsid w:val="00BC2C7E"/>
    <w:rsid w:val="00BC450A"/>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66FB"/>
    <w:rsid w:val="00C26A6D"/>
    <w:rsid w:val="00C31B5C"/>
    <w:rsid w:val="00C35D85"/>
    <w:rsid w:val="00C4170A"/>
    <w:rsid w:val="00C42849"/>
    <w:rsid w:val="00C44940"/>
    <w:rsid w:val="00C45213"/>
    <w:rsid w:val="00C467CC"/>
    <w:rsid w:val="00C47480"/>
    <w:rsid w:val="00C475A9"/>
    <w:rsid w:val="00C51EC2"/>
    <w:rsid w:val="00C52CB7"/>
    <w:rsid w:val="00C54E2A"/>
    <w:rsid w:val="00C56D22"/>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3B50"/>
    <w:rsid w:val="00C96E3E"/>
    <w:rsid w:val="00CA1163"/>
    <w:rsid w:val="00CA4BBE"/>
    <w:rsid w:val="00CC260D"/>
    <w:rsid w:val="00CC33D9"/>
    <w:rsid w:val="00CC4580"/>
    <w:rsid w:val="00CC5FD3"/>
    <w:rsid w:val="00CC7B74"/>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04D"/>
    <w:rsid w:val="00D14176"/>
    <w:rsid w:val="00D14CD9"/>
    <w:rsid w:val="00D15FF5"/>
    <w:rsid w:val="00D178A3"/>
    <w:rsid w:val="00D17991"/>
    <w:rsid w:val="00D17B6C"/>
    <w:rsid w:val="00D233DA"/>
    <w:rsid w:val="00D25718"/>
    <w:rsid w:val="00D259AE"/>
    <w:rsid w:val="00D27A4B"/>
    <w:rsid w:val="00D3063C"/>
    <w:rsid w:val="00D30756"/>
    <w:rsid w:val="00D3321F"/>
    <w:rsid w:val="00D376F0"/>
    <w:rsid w:val="00D400A1"/>
    <w:rsid w:val="00D40499"/>
    <w:rsid w:val="00D41D75"/>
    <w:rsid w:val="00D45AFD"/>
    <w:rsid w:val="00D473DE"/>
    <w:rsid w:val="00D528B3"/>
    <w:rsid w:val="00D57B19"/>
    <w:rsid w:val="00D61399"/>
    <w:rsid w:val="00D654AF"/>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3098"/>
    <w:rsid w:val="00DA3DAE"/>
    <w:rsid w:val="00DA4A21"/>
    <w:rsid w:val="00DA6973"/>
    <w:rsid w:val="00DA7B39"/>
    <w:rsid w:val="00DB1233"/>
    <w:rsid w:val="00DB147C"/>
    <w:rsid w:val="00DB3509"/>
    <w:rsid w:val="00DB54F5"/>
    <w:rsid w:val="00DB5F13"/>
    <w:rsid w:val="00DB656F"/>
    <w:rsid w:val="00DB6A6D"/>
    <w:rsid w:val="00DC1694"/>
    <w:rsid w:val="00DC27E3"/>
    <w:rsid w:val="00DC40D6"/>
    <w:rsid w:val="00DC58A2"/>
    <w:rsid w:val="00DC5F9A"/>
    <w:rsid w:val="00DC6EEB"/>
    <w:rsid w:val="00DD6D44"/>
    <w:rsid w:val="00DD725D"/>
    <w:rsid w:val="00DD756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5EEA"/>
    <w:rsid w:val="00E261F6"/>
    <w:rsid w:val="00E32520"/>
    <w:rsid w:val="00E32C44"/>
    <w:rsid w:val="00E33130"/>
    <w:rsid w:val="00E358A2"/>
    <w:rsid w:val="00E401AA"/>
    <w:rsid w:val="00E41979"/>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2CCC"/>
    <w:rsid w:val="00EA3924"/>
    <w:rsid w:val="00EA6A67"/>
    <w:rsid w:val="00EB1948"/>
    <w:rsid w:val="00EB22CD"/>
    <w:rsid w:val="00EC01DC"/>
    <w:rsid w:val="00EC0927"/>
    <w:rsid w:val="00EC6B12"/>
    <w:rsid w:val="00EC6C08"/>
    <w:rsid w:val="00EC7721"/>
    <w:rsid w:val="00ED01BD"/>
    <w:rsid w:val="00ED1B15"/>
    <w:rsid w:val="00ED1C36"/>
    <w:rsid w:val="00ED4504"/>
    <w:rsid w:val="00ED68D9"/>
    <w:rsid w:val="00ED74DA"/>
    <w:rsid w:val="00EE01F9"/>
    <w:rsid w:val="00EE1486"/>
    <w:rsid w:val="00EE2444"/>
    <w:rsid w:val="00EE446A"/>
    <w:rsid w:val="00EE4996"/>
    <w:rsid w:val="00EE6203"/>
    <w:rsid w:val="00EE6F48"/>
    <w:rsid w:val="00EF1C3E"/>
    <w:rsid w:val="00EF3FAA"/>
    <w:rsid w:val="00EF798E"/>
    <w:rsid w:val="00EF7EB1"/>
    <w:rsid w:val="00F0171C"/>
    <w:rsid w:val="00F04A36"/>
    <w:rsid w:val="00F04B6A"/>
    <w:rsid w:val="00F110C4"/>
    <w:rsid w:val="00F13D32"/>
    <w:rsid w:val="00F140D0"/>
    <w:rsid w:val="00F15308"/>
    <w:rsid w:val="00F15B77"/>
    <w:rsid w:val="00F16322"/>
    <w:rsid w:val="00F1784E"/>
    <w:rsid w:val="00F17A76"/>
    <w:rsid w:val="00F2239A"/>
    <w:rsid w:val="00F23DA6"/>
    <w:rsid w:val="00F23F0C"/>
    <w:rsid w:val="00F24BAB"/>
    <w:rsid w:val="00F25307"/>
    <w:rsid w:val="00F30BC7"/>
    <w:rsid w:val="00F36469"/>
    <w:rsid w:val="00F3771D"/>
    <w:rsid w:val="00F41FCC"/>
    <w:rsid w:val="00F44E7E"/>
    <w:rsid w:val="00F50623"/>
    <w:rsid w:val="00F5174B"/>
    <w:rsid w:val="00F51BC3"/>
    <w:rsid w:val="00F54CEB"/>
    <w:rsid w:val="00F579A6"/>
    <w:rsid w:val="00F60316"/>
    <w:rsid w:val="00F61218"/>
    <w:rsid w:val="00F63532"/>
    <w:rsid w:val="00F6680B"/>
    <w:rsid w:val="00F66D96"/>
    <w:rsid w:val="00F73E2D"/>
    <w:rsid w:val="00F75778"/>
    <w:rsid w:val="00F80129"/>
    <w:rsid w:val="00F805A0"/>
    <w:rsid w:val="00F805FF"/>
    <w:rsid w:val="00F8226B"/>
    <w:rsid w:val="00F86791"/>
    <w:rsid w:val="00F870D6"/>
    <w:rsid w:val="00F9595E"/>
    <w:rsid w:val="00FA31D8"/>
    <w:rsid w:val="00FA4B89"/>
    <w:rsid w:val="00FA6412"/>
    <w:rsid w:val="00FB23DC"/>
    <w:rsid w:val="00FB2EDB"/>
    <w:rsid w:val="00FB389C"/>
    <w:rsid w:val="00FC0D7C"/>
    <w:rsid w:val="00FC16C5"/>
    <w:rsid w:val="00FC2467"/>
    <w:rsid w:val="00FC251C"/>
    <w:rsid w:val="00FC27E2"/>
    <w:rsid w:val="00FC3BBC"/>
    <w:rsid w:val="00FD0612"/>
    <w:rsid w:val="00FD1B2E"/>
    <w:rsid w:val="00FD1EE1"/>
    <w:rsid w:val="00FD5942"/>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2789B"/>
  <w15:docId w15:val="{E4EA4261-88F8-46F5-ADC2-A96E2AC33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C0"/>
    <w:pPr>
      <w:spacing w:before="40" w:after="160" w:line="260" w:lineRule="atLeast"/>
    </w:pPr>
    <w:rPr>
      <w:sz w:val="20"/>
    </w:rPr>
  </w:style>
  <w:style w:type="paragraph" w:styleId="Heading1">
    <w:name w:val="heading 1"/>
    <w:basedOn w:val="Normal"/>
    <w:next w:val="Normal"/>
    <w:link w:val="Heading1Char"/>
    <w:uiPriority w:val="9"/>
    <w:qFormat/>
    <w:rsid w:val="00FD5942"/>
    <w:pPr>
      <w:spacing w:before="0" w:after="240" w:line="240" w:lineRule="auto"/>
      <w:outlineLvl w:val="0"/>
    </w:pPr>
    <w:rPr>
      <w:b/>
      <w:color w:val="000000" w:themeColor="text1"/>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111C4D"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80D26"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B49"/>
    <w:pPr>
      <w:spacing w:after="0" w:line="240" w:lineRule="auto"/>
    </w:pPr>
  </w:style>
  <w:style w:type="character" w:customStyle="1" w:styleId="HeaderChar">
    <w:name w:val="Header Char"/>
    <w:basedOn w:val="DefaultParagraphFont"/>
    <w:link w:val="Header"/>
    <w:uiPriority w:val="99"/>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FD5942"/>
    <w:rPr>
      <w:b/>
      <w:color w:val="000000" w:themeColor="text1"/>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FD5942"/>
    <w:pPr>
      <w:numPr>
        <w:numId w:val="6"/>
      </w:numPr>
      <w:spacing w:before="240" w:line="240" w:lineRule="auto"/>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single" w:sz="8" w:space="0" w:color="243AA2" w:themeColor="accent1" w:themeTint="BF"/>
      </w:tblBorders>
    </w:tblPr>
    <w:tblStylePr w:type="firstRow">
      <w:pPr>
        <w:spacing w:before="0" w:after="0" w:line="240" w:lineRule="auto"/>
      </w:pPr>
      <w:rPr>
        <w:b/>
        <w:bCs/>
        <w:color w:val="FFFFFF" w:themeColor="background1"/>
      </w:rPr>
      <w:tblPr/>
      <w:tcPr>
        <w:tcBorders>
          <w:top w:val="single" w:sz="8"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shd w:val="clear" w:color="auto" w:fill="111C4D" w:themeFill="accent1"/>
      </w:tcPr>
    </w:tblStylePr>
    <w:tblStylePr w:type="lastRow">
      <w:pPr>
        <w:spacing w:before="0" w:after="0" w:line="240" w:lineRule="auto"/>
      </w:pPr>
      <w:rPr>
        <w:b/>
        <w:bCs/>
      </w:rPr>
      <w:tblPr/>
      <w:tcPr>
        <w:tcBorders>
          <w:top w:val="double" w:sz="6" w:space="0" w:color="243AA2" w:themeColor="accent1" w:themeTint="BF"/>
          <w:left w:val="single" w:sz="8" w:space="0" w:color="243AA2" w:themeColor="accent1" w:themeTint="BF"/>
          <w:bottom w:val="single" w:sz="8" w:space="0" w:color="243AA2" w:themeColor="accent1" w:themeTint="BF"/>
          <w:right w:val="single" w:sz="8" w:space="0" w:color="243AA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B6EC" w:themeFill="accent1" w:themeFillTint="3F"/>
      </w:tcPr>
    </w:tblStylePr>
    <w:tblStylePr w:type="band1Horz">
      <w:tblPr/>
      <w:tcPr>
        <w:tcBorders>
          <w:insideH w:val="nil"/>
          <w:insideV w:val="nil"/>
        </w:tcBorders>
        <w:shd w:val="clear" w:color="auto" w:fill="AAB6EC"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111C4D" w:themeColor="accent1"/>
        <w:left w:val="single" w:sz="8" w:space="0" w:color="111C4D" w:themeColor="accent1"/>
        <w:bottom w:val="single" w:sz="8" w:space="0" w:color="111C4D" w:themeColor="accent1"/>
        <w:right w:val="single" w:sz="8" w:space="0" w:color="111C4D" w:themeColor="accent1"/>
      </w:tblBorders>
    </w:tblPr>
    <w:tblStylePr w:type="firstRow">
      <w:pPr>
        <w:spacing w:before="0" w:after="0" w:line="240" w:lineRule="auto"/>
      </w:pPr>
      <w:rPr>
        <w:b/>
        <w:bCs/>
        <w:color w:val="FFFFFF" w:themeColor="background1"/>
      </w:rPr>
      <w:tblPr/>
      <w:tcPr>
        <w:shd w:val="clear" w:color="auto" w:fill="111C4D" w:themeFill="accent1"/>
      </w:tcPr>
    </w:tblStylePr>
    <w:tblStylePr w:type="lastRow">
      <w:pPr>
        <w:spacing w:before="0" w:after="0" w:line="240" w:lineRule="auto"/>
      </w:pPr>
      <w:rPr>
        <w:b/>
        <w:bCs/>
      </w:rPr>
      <w:tblPr/>
      <w:tcPr>
        <w:tcBorders>
          <w:top w:val="double" w:sz="6" w:space="0" w:color="111C4D" w:themeColor="accent1"/>
          <w:left w:val="single" w:sz="8" w:space="0" w:color="111C4D" w:themeColor="accent1"/>
          <w:bottom w:val="single" w:sz="8" w:space="0" w:color="111C4D" w:themeColor="accent1"/>
          <w:right w:val="single" w:sz="8" w:space="0" w:color="111C4D" w:themeColor="accent1"/>
        </w:tcBorders>
      </w:tcPr>
    </w:tblStylePr>
    <w:tblStylePr w:type="firstCol">
      <w:rPr>
        <w:b/>
        <w:bCs/>
      </w:rPr>
    </w:tblStylePr>
    <w:tblStylePr w:type="lastCol">
      <w:rPr>
        <w:b/>
        <w:bCs/>
      </w:rPr>
    </w:tblStylePr>
    <w:tblStylePr w:type="band1Vert">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tblStylePr w:type="band1Horz">
      <w:tblPr/>
      <w:tcPr>
        <w:tcBorders>
          <w:top w:val="single" w:sz="8" w:space="0" w:color="111C4D" w:themeColor="accent1"/>
          <w:left w:val="single" w:sz="8" w:space="0" w:color="111C4D" w:themeColor="accent1"/>
          <w:bottom w:val="single" w:sz="8" w:space="0" w:color="111C4D" w:themeColor="accent1"/>
          <w:right w:val="single" w:sz="8" w:space="0" w:color="111C4D"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80D26"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80D26"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563C1"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111C4D"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80D26"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111C4D"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954F72"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C1439"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111C4D"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C1439" w:themeColor="accent1" w:themeShade="BF"/>
    </w:rPr>
    <w:tblPr>
      <w:tblStyleRowBandSize w:val="1"/>
      <w:tblStyleColBandSize w:val="1"/>
      <w:tblBorders>
        <w:top w:val="single" w:sz="4" w:space="0" w:color="324FD1" w:themeColor="accent1" w:themeTint="99"/>
        <w:left w:val="single" w:sz="4" w:space="0" w:color="324FD1" w:themeColor="accent1" w:themeTint="99"/>
        <w:bottom w:val="single" w:sz="4" w:space="0" w:color="324FD1" w:themeColor="accent1" w:themeTint="99"/>
        <w:right w:val="single" w:sz="4" w:space="0" w:color="324FD1" w:themeColor="accent1" w:themeTint="99"/>
        <w:insideH w:val="single" w:sz="4" w:space="0" w:color="324FD1" w:themeColor="accent1" w:themeTint="99"/>
        <w:insideV w:val="single" w:sz="4" w:space="0" w:color="324FD1" w:themeColor="accent1" w:themeTint="99"/>
      </w:tblBorders>
    </w:tblPr>
    <w:tblStylePr w:type="firstRow">
      <w:rPr>
        <w:b/>
        <w:bCs/>
      </w:rPr>
      <w:tblPr/>
      <w:tcPr>
        <w:tcBorders>
          <w:bottom w:val="single" w:sz="12" w:space="0" w:color="324FD1" w:themeColor="accent1" w:themeTint="99"/>
        </w:tcBorders>
      </w:tcPr>
    </w:tblStylePr>
    <w:tblStylePr w:type="lastRow">
      <w:rPr>
        <w:b/>
        <w:bCs/>
      </w:rPr>
      <w:tblPr/>
      <w:tcPr>
        <w:tcBorders>
          <w:top w:val="double" w:sz="4" w:space="0" w:color="324FD1" w:themeColor="accent1" w:themeTint="99"/>
        </w:tcBorders>
      </w:tcPr>
    </w:tblStylePr>
    <w:tblStylePr w:type="firstCol">
      <w:rPr>
        <w:b/>
        <w:bCs/>
      </w:rPr>
    </w:tblStylePr>
    <w:tblStylePr w:type="lastCol">
      <w:rPr>
        <w:b/>
        <w:bCs/>
      </w:rPr>
    </w:tblStylePr>
    <w:tblStylePr w:type="band1Vert">
      <w:tblPr/>
      <w:tcPr>
        <w:shd w:val="clear" w:color="auto" w:fill="BAC4F0" w:themeFill="accent1" w:themeFillTint="33"/>
      </w:tcPr>
    </w:tblStylePr>
    <w:tblStylePr w:type="band1Horz">
      <w:tblPr/>
      <w:tcPr>
        <w:shd w:val="clear" w:color="auto" w:fill="BAC4F0" w:themeFill="accent1" w:themeFillTint="33"/>
      </w:tcPr>
    </w:tblStylePr>
  </w:style>
  <w:style w:type="character" w:styleId="UnresolvedMention">
    <w:name w:val="Unresolved Mention"/>
    <w:basedOn w:val="DefaultParagraphFont"/>
    <w:uiPriority w:val="99"/>
    <w:semiHidden/>
    <w:unhideWhenUsed/>
    <w:rsid w:val="00031681"/>
    <w:rPr>
      <w:color w:val="605E5C"/>
      <w:shd w:val="clear" w:color="auto" w:fill="E1DFDD"/>
    </w:rPr>
  </w:style>
  <w:style w:type="table" w:customStyle="1" w:styleId="FooterTable">
    <w:name w:val="FooterTable"/>
    <w:basedOn w:val="TableNormal"/>
    <w:uiPriority w:val="99"/>
    <w:rsid w:val="006D619E"/>
    <w:pPr>
      <w:spacing w:after="0" w:line="240" w:lineRule="auto"/>
    </w:pPr>
    <w:rPr>
      <w:sz w:val="24"/>
      <w:szCs w:val="24"/>
    </w:rPr>
    <w:tblPr>
      <w:tblBorders>
        <w:top w:val="single" w:sz="4" w:space="0" w:color="auto"/>
      </w:tblBorders>
      <w:tblCellMar>
        <w:top w:w="227" w:type="dxa"/>
        <w:left w:w="57"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uilding.govt.nz/building-code-compliance/product-assurance-and-certification-schemes/overseas-products-and-standards/approved-products-certified-overseas/consultations-on-proposed-recognition-notices-for-approved-products-certified-oversea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verseasproducts@mbie.govt.n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overseasproducts@mbie.govt.nz" TargetMode="External"/><Relationship Id="rId4" Type="http://schemas.openxmlformats.org/officeDocument/2006/relationships/settings" Target="settings.xml"/><Relationship Id="rId9" Type="http://schemas.openxmlformats.org/officeDocument/2006/relationships/hyperlink" Target="mailto:overseasproducts@mbie.govt.nz" TargetMode="External"/><Relationship Id="rId14" Type="http://schemas.openxmlformats.org/officeDocument/2006/relationships/hyperlink" Target="http://www.building.govt.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wd.govt.nz\dfs\SharedData\Office2010_Templates\Workgroup%20templates\MBIE\Building,%20Resources%20and%20Markets\Building%20Performance\BP%20Submission%20Form%20Template%20JUNE26.dotx" TargetMode="External"/></Relationships>
</file>

<file path=word/theme/theme1.xml><?xml version="1.0" encoding="utf-8"?>
<a:theme xmlns:a="http://schemas.openxmlformats.org/drawingml/2006/main" name="Office Theme">
  <a:themeElements>
    <a:clrScheme name="MBIE">
      <a:dk1>
        <a:srgbClr val="000000"/>
      </a:dk1>
      <a:lt1>
        <a:srgbClr val="FFFFFF"/>
      </a:lt1>
      <a:dk2>
        <a:srgbClr val="006171"/>
      </a:dk2>
      <a:lt2>
        <a:srgbClr val="00B5E1"/>
      </a:lt2>
      <a:accent1>
        <a:srgbClr val="111C4D"/>
      </a:accent1>
      <a:accent2>
        <a:srgbClr val="70AC46"/>
      </a:accent2>
      <a:accent3>
        <a:srgbClr val="11821F"/>
      </a:accent3>
      <a:accent4>
        <a:srgbClr val="753BBD"/>
      </a:accent4>
      <a:accent5>
        <a:srgbClr val="E16900"/>
      </a:accent5>
      <a:accent6>
        <a:srgbClr val="FBE122"/>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6575D-AAFB-1244-8F47-470E5E62A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BP Submission Form Template JUNE26.dotx</Template>
  <TotalTime>49</TotalTime>
  <Pages>1</Pages>
  <Words>1300</Words>
  <Characters>7103</Characters>
  <Application>Microsoft Office Word</Application>
  <DocSecurity>0</DocSecurity>
  <Lines>169</Lines>
  <Paragraphs>90</Paragraphs>
  <ScaleCrop>false</ScaleCrop>
  <HeadingPairs>
    <vt:vector size="2" baseType="variant">
      <vt:variant>
        <vt:lpstr>Title</vt:lpstr>
      </vt:variant>
      <vt:variant>
        <vt:i4>1</vt:i4>
      </vt:variant>
    </vt:vector>
  </HeadingPairs>
  <TitlesOfParts>
    <vt:vector size="1" baseType="lpstr">
      <vt:lpstr/>
    </vt:vector>
  </TitlesOfParts>
  <Company>Ministry of Business, Innovatioin and Employment;</Company>
  <LinksUpToDate>false</LinksUpToDate>
  <CharactersWithSpaces>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Ministry of Business, Innovatioin and Employment</dc:creator>
  <dc:description/>
  <cp:lastModifiedBy>Liz Ashwin</cp:lastModifiedBy>
  <cp:revision>7</cp:revision>
  <dcterms:created xsi:type="dcterms:W3CDTF">2026-08-06T01:41:00Z</dcterms:created>
  <dcterms:modified xsi:type="dcterms:W3CDTF">2026-08-07T02:34:00Z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2024-04-16T04:01:54Z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ff5e688a-8d6e-4c5a-aeca-b7f56ef3030c</vt:lpwstr>
  </property>
  <property fmtid="{D5CDD505-2E9C-101B-9397-08002B2CF9AE}" pid="8" name="MSIP_Label_738466f7-346c-47bb-a4d2-4a6558d61975_ContentBits">
    <vt:lpwstr>0</vt:lpwstr>
  </property>
</Properties>
</file>